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8BF24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D9FC9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BADC5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1F164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7A36F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3F2200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AC2E5A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2D4BB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B02A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55689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899E435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56B3E3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2C7C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3A75D5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60FB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395D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BCCF1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12D7EF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8AD6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365AE0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1045:2025,Labneh — Specification, First edition; (9 page(s), in English)</w:t>
            </w:r>
          </w:p>
          <w:p w:rsidR="000C3B6C" w:rsidRPr="000C3B6C" w:rsidP="002F6A28" w14:paraId="4ED121E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049EB" w:rsidRPr="00CE6C29" w:rsidP="002F6A28" w14:paraId="480E3D9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https://members.wto.org/crnattachments/2025/TBT/TZA/25_05441_00_e.pdf</w:t>
              </w:r>
            </w:hyperlink>
          </w:p>
          <w:p w:rsidR="00D049EB" w:rsidRPr="00CE6C29" w:rsidP="002F6A28" w14:paraId="655E6755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D049EB" w:rsidRPr="00CE6C29" w:rsidP="002F6A28" w14:paraId="71AF03AA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D049EB" w:rsidRPr="00CE6C29" w:rsidP="002F6A28" w14:paraId="622C7E27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D049EB" w:rsidRPr="00CE6C29" w:rsidP="002F6A28" w14:paraId="5FF07F80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D049EB" w:rsidRPr="00CE6C29" w:rsidP="002F6A28" w14:paraId="28582978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D049EB" w:rsidRPr="00CE6C29" w:rsidP="002F6A28" w14:paraId="593B9D8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D049EB" w:rsidRPr="00CE6C29" w:rsidP="002F6A28" w14:paraId="5F1677EA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D049EB" w:rsidRPr="00CE6C29" w:rsidP="002F6A28" w14:paraId="7C03373A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D049EB" w:rsidRPr="00CE6C29" w:rsidP="002F6A28" w14:paraId="226AA98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D049EB" w:rsidRPr="00CE6C29" w:rsidP="002F6A28" w14:paraId="70F5700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9FA27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1085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1DA5D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specifying the requirements, sampling and test methods for Labneh cheese intended for direct human consumption or for further processing.</w:t>
            </w:r>
          </w:p>
          <w:p w:rsidR="00FE448B" w:rsidRPr="00C379C8" w:rsidP="002F6A28" w14:paraId="613BB0CA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B5350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BEA5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8F2F2A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68FC0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647E1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E9B8AE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02CE6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158495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1A62FE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7F13E8" w14:paraId="62D50B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221429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7A7917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127E89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1B70F8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580BDB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59ED80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0774CA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1A5782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3DFED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0984ED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14ADA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F010B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A2967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76E52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416A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7D9205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5FD11C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A0E394" w14:textId="77777777">
            <w:r w:rsidRPr="00CE6C29">
              <w:t>Contact person(s):</w:t>
            </w:r>
          </w:p>
          <w:p w:rsidR="00CE6C29" w:rsidRPr="00CE6C29" w:rsidP="000C3B6C" w14:paraId="0F477325" w14:textId="77777777">
            <w:r w:rsidRPr="00CE6C29">
              <w:t>Ms. Bahati Samillani (NEP officer)</w:t>
            </w:r>
          </w:p>
          <w:p w:rsidR="00CE6C29" w:rsidRPr="00CE6C29" w:rsidP="000C3B6C" w14:paraId="431905C4" w14:textId="77777777">
            <w:r w:rsidRPr="00CE6C29">
              <w:t>Tanzania Bureau of Standards (TBS)</w:t>
            </w:r>
          </w:p>
          <w:p w:rsidR="00CE6C29" w:rsidRPr="00CE6C29" w:rsidP="000C3B6C" w14:paraId="31FF1A4E" w14:textId="77777777">
            <w:r w:rsidRPr="00CE6C29">
              <w:t>Morogoro/Sam Nujoma Road, Ubungo</w:t>
            </w:r>
          </w:p>
          <w:p w:rsidR="00CE6C29" w:rsidRPr="00CE6C29" w:rsidP="000C3B6C" w14:paraId="22A0DD9B" w14:textId="77777777">
            <w:r w:rsidRPr="00CE6C29">
              <w:t>P O Box 9524</w:t>
            </w:r>
          </w:p>
          <w:p w:rsidR="00CE6C29" w:rsidRPr="00CE6C29" w:rsidP="000C3B6C" w14:paraId="106250CA" w14:textId="77777777">
            <w:r w:rsidRPr="00CE6C29">
              <w:t>Dar Es Salaam</w:t>
            </w:r>
          </w:p>
          <w:p w:rsidR="00CE6C29" w:rsidRPr="00CE6C29" w:rsidP="000C3B6C" w14:paraId="26C201D1" w14:textId="77777777">
            <w:r w:rsidRPr="00CE6C29">
              <w:t>Tel: +(255) 22 2450206</w:t>
            </w:r>
          </w:p>
          <w:p w:rsidR="00CE6C29" w:rsidRPr="00CE6C29" w:rsidP="000C3B6C" w14:paraId="7BCC7DBF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1631D4E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6D430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DF054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8DB0E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F1B5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FD73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79CF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1DD1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794D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G/TBT/N/TZA/1382</w:t>
    </w:r>
    <w:bookmarkEnd w:id="0"/>
  </w:p>
  <w:p w:rsidR="009239F7" w:rsidRPr="002F6A28" w:rsidP="009239F7" w14:paraId="348D61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E663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8430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C362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5285F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EAC63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27D4B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B81A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D24EDA" w14:textId="77777777">
          <w:pPr>
            <w:jc w:val="right"/>
            <w:rPr>
              <w:b/>
              <w:szCs w:val="16"/>
            </w:rPr>
          </w:pPr>
        </w:p>
      </w:tc>
    </w:tr>
    <w:tr w14:paraId="7079F98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1944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E716D4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G/TBT/N/TZA/1382</w:t>
          </w:r>
          <w:bookmarkEnd w:id="2"/>
        </w:p>
      </w:tc>
    </w:tr>
    <w:tr w14:paraId="2A206D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67C8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8B6EA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361B50E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225F9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B919A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E56D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FA766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9DC6E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A958E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408079">
    <w:abstractNumId w:val="9"/>
  </w:num>
  <w:num w:numId="2" w16cid:durableId="1254165638">
    <w:abstractNumId w:val="7"/>
  </w:num>
  <w:num w:numId="3" w16cid:durableId="1302079611">
    <w:abstractNumId w:val="6"/>
  </w:num>
  <w:num w:numId="4" w16cid:durableId="384065220">
    <w:abstractNumId w:val="5"/>
  </w:num>
  <w:num w:numId="5" w16cid:durableId="2024700165">
    <w:abstractNumId w:val="4"/>
  </w:num>
  <w:num w:numId="6" w16cid:durableId="1802573340">
    <w:abstractNumId w:val="12"/>
  </w:num>
  <w:num w:numId="7" w16cid:durableId="1973906244">
    <w:abstractNumId w:val="11"/>
  </w:num>
  <w:num w:numId="8" w16cid:durableId="1348631512">
    <w:abstractNumId w:val="10"/>
  </w:num>
  <w:num w:numId="9" w16cid:durableId="733697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982958">
    <w:abstractNumId w:val="13"/>
  </w:num>
  <w:num w:numId="11" w16cid:durableId="1669669339">
    <w:abstractNumId w:val="8"/>
  </w:num>
  <w:num w:numId="12" w16cid:durableId="1335842160">
    <w:abstractNumId w:val="3"/>
  </w:num>
  <w:num w:numId="13" w16cid:durableId="1413046939">
    <w:abstractNumId w:val="2"/>
  </w:num>
  <w:num w:numId="14" w16cid:durableId="799033629">
    <w:abstractNumId w:val="1"/>
  </w:num>
  <w:num w:numId="15" w16cid:durableId="71660699">
    <w:abstractNumId w:val="0"/>
  </w:num>
  <w:num w:numId="16" w16cid:durableId="1933706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1E94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5B37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49EB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405D0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5441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2025-08-21T09:42:00Z</dcterms:created>
  <dcterms:modified xsi:type="dcterms:W3CDTF">2025-08-21T09:42:00Z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