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C1C66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E6924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88579E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6269791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3A1F5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77448EA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C2297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4960CE7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1919E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0A85BB2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76A5044" w14:textId="77777777">
            <w:pPr>
              <w:spacing w:after="120"/>
            </w:pPr>
            <w:r w:rsidRPr="00C379C8">
              <w:t>Ministry of Trade and Industry (MINICOM), Republic of Rwanda</w:t>
            </w:r>
          </w:p>
        </w:tc>
      </w:tr>
      <w:tr w14:paraId="4E28536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B79EF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2FEDBAE9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182F3B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C14CA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44970AB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33D72EF1" w14:textId="77777777" w:rsidTr="00552425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7CC4F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bottom w:val="single" w:sz="4" w:space="0" w:color="auto"/>
            </w:tcBorders>
            <w:shd w:val="clear" w:color="auto" w:fill="auto"/>
          </w:tcPr>
          <w:p w:rsidR="00F85C99" w:rsidP="002F6A28" w14:paraId="041E5EC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607-6: 2025, Gully tops and manhole tops for vehicular and pedestrian areas — Specification — Part 6: Gully tops and manhole tops made</w:t>
            </w:r>
          </w:p>
          <w:p w:rsidR="00EE3A11" w:rsidRPr="00C379C8" w:rsidP="002F6A28" w14:paraId="1C2733C4" w14:textId="77777777">
            <w:pPr>
              <w:spacing w:before="120" w:after="120"/>
            </w:pPr>
            <w:r w:rsidRPr="00C379C8">
              <w:t>of polypropylene (PP), polyethylene (PE) or unplasticized poly (vinyl chloride) (PVCU).; (47 page(s), in English)</w:t>
            </w:r>
          </w:p>
          <w:p w:rsidR="000C3B6C" w:rsidRPr="000C3B6C" w:rsidP="002F6A28" w14:paraId="26F9AB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26A05" w:rsidRPr="00CE6C29" w:rsidP="002F6A28" w14:paraId="53359B1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https://members.wto.org/crnattachments/2025/TBT/RWA/25_04420_00_e.pdf</w:t>
              </w:r>
            </w:hyperlink>
          </w:p>
          <w:p w:rsidR="00326A05" w:rsidRPr="00CE6C29" w:rsidP="002F6A28" w14:paraId="4A8C1E78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26A05" w:rsidRPr="00CE6C29" w:rsidP="002F6A28" w14:paraId="7C79BC41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26A05" w:rsidRPr="00A7572F" w:rsidP="002F6A28" w14:paraId="65380192" w14:textId="77777777">
            <w:pPr>
              <w:rPr>
                <w:iCs/>
                <w:lang w:val="fr-CH"/>
              </w:rPr>
            </w:pPr>
            <w:r w:rsidRPr="00A7572F">
              <w:rPr>
                <w:iCs/>
                <w:lang w:val="fr-CH"/>
              </w:rPr>
              <w:t>P.O.BOX 7099, Kigali, Rwanda</w:t>
            </w:r>
          </w:p>
          <w:p w:rsidR="00326A05" w:rsidRPr="00A7572F" w:rsidP="002F6A28" w14:paraId="30A136E6" w14:textId="77777777">
            <w:pPr>
              <w:rPr>
                <w:iCs/>
                <w:lang w:val="fr-CH"/>
              </w:rPr>
            </w:pPr>
            <w:r w:rsidRPr="00A7572F">
              <w:rPr>
                <w:iCs/>
                <w:lang w:val="fr-CH"/>
              </w:rPr>
              <w:t>Tel:</w:t>
            </w:r>
            <w:r w:rsidRPr="00A7572F">
              <w:rPr>
                <w:iCs/>
                <w:lang w:val="fr-CH"/>
              </w:rPr>
              <w:t xml:space="preserve"> +250 788303492</w:t>
            </w:r>
          </w:p>
          <w:p w:rsidR="00326A05" w:rsidRPr="00CE6C29" w:rsidP="002F6A28" w14:paraId="33C3EED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26A05" w:rsidRPr="00CE6C29" w:rsidP="002F6A28" w14:paraId="7EAFA84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7E073C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00A55CB4" w14:textId="77777777" w:rsidTr="00552425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1309F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5C3F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manhole tops and gully tops made of Polypropylene, Polyethylene or unplasticized poly (vinyl chloride) by a moulding or extrusion process, with a clear opening up to and including 1 000 mm.</w:t>
            </w:r>
          </w:p>
          <w:p w:rsidR="00FE448B" w:rsidRPr="00C379C8" w:rsidP="002F6A28" w14:paraId="6AF5C0F1" w14:textId="77777777">
            <w:pPr>
              <w:spacing w:before="120" w:after="120"/>
            </w:pPr>
            <w:r w:rsidRPr="00C379C8">
              <w:t>It is applicable to manhole tops and gully tops for use in areas subjected to pedestrian and/or vehicular traffic of class A 15 and B 125.</w:t>
            </w:r>
          </w:p>
          <w:p w:rsidR="00FE448B" w:rsidRPr="00C379C8" w:rsidP="002F6A28" w14:paraId="70F7D86E" w14:textId="77777777">
            <w:pPr>
              <w:spacing w:before="120" w:after="120"/>
            </w:pPr>
            <w:r w:rsidRPr="00C379C8">
              <w:t>This Standard does not apply to:</w:t>
            </w:r>
          </w:p>
          <w:p w:rsidR="00FE448B" w:rsidRPr="00C379C8" w:rsidP="002F6A28" w14:paraId="6F36EFF7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 xml:space="preserve">rodding point </w:t>
            </w:r>
            <w:r w:rsidRPr="00C379C8">
              <w:t>covers;</w:t>
            </w:r>
          </w:p>
          <w:p w:rsidR="00FE448B" w:rsidRPr="00C379C8" w:rsidP="002F6A28" w14:paraId="29A0C840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 xml:space="preserve">gratings/covers as part of prefabricated drainage </w:t>
            </w:r>
            <w:r w:rsidRPr="00C379C8">
              <w:t>channels;</w:t>
            </w:r>
          </w:p>
          <w:p w:rsidR="00FE448B" w:rsidRPr="00C379C8" w:rsidP="002F6A28" w14:paraId="182EF9EC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floor and roof gullies in; and</w:t>
            </w:r>
          </w:p>
          <w:p w:rsidR="00FE448B" w:rsidRPr="00C379C8" w:rsidP="002F6A28" w14:paraId="5D368ED3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surface boxes.</w:t>
            </w:r>
          </w:p>
          <w:p w:rsidR="00FE448B" w:rsidRPr="00C379C8" w:rsidP="002F6A28" w14:paraId="1112286B" w14:textId="77777777">
            <w:pPr>
              <w:spacing w:before="120" w:after="120"/>
            </w:pPr>
            <w:r w:rsidRPr="00C379C8">
              <w:t>NOTE This Part 6 of DRS 607 is not applicable in isolation, but only in combination with DRS 607-1 and gives guidance for combinations of covers/grating made of PP, PE or PVC–U with frames according to DRS 607-2, DRS 607 -3, DRS 607 -4 and DRS 607 -5.</w:t>
            </w:r>
          </w:p>
        </w:tc>
      </w:tr>
      <w:tr w14:paraId="2809F6B4" w14:textId="77777777" w:rsidTr="00552425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2E211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D85A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235BAEC6" w14:textId="77777777" w:rsidTr="00534E2F">
        <w:tblPrEx>
          <w:tblW w:w="5000" w:type="pct"/>
          <w:tblLayout w:type="fixed"/>
          <w:tblLook w:val="0000"/>
        </w:tblPrEx>
        <w:tc>
          <w:tcPr>
            <w:tcW w:w="8980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534E2F" w:rsidRPr="002F6A28" w:rsidP="009E75ED" w14:paraId="650222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  <w:p w:rsidR="00534E2F" w:rsidRPr="00EC00D2" w:rsidP="007F13E8" w14:paraId="33F3D144" w14:textId="2559118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>
              <w:t xml:space="preserve"> </w:t>
            </w:r>
          </w:p>
          <w:p w:rsidR="00534E2F" w:rsidRPr="002F6A28" w:rsidP="007F13E8" w14:paraId="2BAFE6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607-1, Gully tops and manhole tops for vehicular and pedestrian areas — Part 1: Definitions, classification, general principles of design, performance requirements and test methods</w:t>
            </w:r>
          </w:p>
          <w:p w:rsidR="00534E2F" w:rsidRPr="002F6A28" w:rsidP="007F13E8" w14:paraId="161D7F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607-2, Gully tops and manhole tops for vehicular and pedestrian areas — Part 2: Gully tops and manhole tops made of cast iron</w:t>
            </w:r>
          </w:p>
          <w:p w:rsidR="00534E2F" w:rsidRPr="002F6A28" w:rsidP="007F13E8" w14:paraId="04A491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607-3, Gully tops and manhole tops for vehicular and pedestrian areas — Part 3: Gully tops and manhole tops made of steel or aluminium alloys</w:t>
            </w:r>
          </w:p>
          <w:p w:rsidR="00534E2F" w:rsidRPr="002F6A28" w:rsidP="007F13E8" w14:paraId="3869FA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607-4, Gully tops and manhole tops for vehicular and pedestrian areas — Part 4: Gully tops and manhole tops made of steel reinforced concrete</w:t>
            </w:r>
          </w:p>
          <w:p w:rsidR="00534E2F" w:rsidRPr="002F6A28" w:rsidP="007F13E8" w14:paraId="54B326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607-5, Gully tops and manhole tops for vehicular and pedestrian areas — Part 5: Gully tops and manhole tops made of composite materials</w:t>
            </w:r>
          </w:p>
          <w:p w:rsidR="00534E2F" w:rsidRPr="002F6A28" w:rsidP="007F13E8" w14:paraId="77DB92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8773, Plastics piping systems for non-pressure underground drainage and sewerage — Polypropylene (PP)</w:t>
            </w:r>
          </w:p>
          <w:p w:rsidR="00534E2F" w:rsidRPr="002F6A28" w:rsidP="007F13E8" w14:paraId="3D8C00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4435, Plastics piping systems for non-pressure underground drainage and sewerage — Unplasticized poly (vinyl chloride) (PVC-U)</w:t>
            </w:r>
          </w:p>
          <w:p w:rsidR="00534E2F" w:rsidRPr="002F6A28" w:rsidP="007F13E8" w14:paraId="3F0EAA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8772, Plastics piping systems for non-pressure underground drainage and sewerage — Polyethylene (PE)</w:t>
            </w:r>
          </w:p>
          <w:p w:rsidR="00534E2F" w:rsidRPr="002F6A28" w:rsidP="007F13E8" w14:paraId="30B859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21138-1, Plastics piping systems for non-pressure underground drainage and sewerage — Structured-wall piping systems of unplasticized poly (vinyl chloride) (PVC-U), polypropylene (PP) and polyethylene (PE) Part 1: Material specification and performance criteria for pipes, fittings and systems</w:t>
            </w:r>
          </w:p>
          <w:p w:rsidR="00534E2F" w:rsidRPr="002F6A28" w:rsidP="007F13E8" w14:paraId="2B52D7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21138-2, Plastics piping systems for non-pressure underground drainage and sewerage — Structured-wall piping systems of unplasticized poly (vinyl chloride) (PVC-U), polypropylene (PP) and polyethylene (PE) — Part 2: Specifications for pipes and fittings with smooth internal and external surface and the system, Type A</w:t>
            </w:r>
          </w:p>
          <w:p w:rsidR="00534E2F" w:rsidRPr="002F6A28" w:rsidP="007F13E8" w14:paraId="24146A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21138-3, Plastics piping systems for non-pressure underground drainage and sewerage — Structured-wall piping systems of unplasticized poly (vinyl chloride) (PVC-U), polypropylene (PP) and polyethylene (PE) — Part 3: Specifications for pipes and fittings with smooth internal and profiled external surface and the system, Type B</w:t>
            </w:r>
          </w:p>
          <w:p w:rsidR="00534E2F" w:rsidRPr="002F6A28" w:rsidP="007F13E8" w14:paraId="3E4B61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547, Fire classification of construction products and building elements — Classification using data from reaction to fire tests</w:t>
            </w:r>
          </w:p>
          <w:p w:rsidR="00534E2F" w:rsidRPr="002F6A28" w:rsidP="007F13E8" w14:paraId="6CDCE3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13272, Plastics piping systems for non-pressure underground drainage and sewerage — Unplasticized poly (vinyl chloride) (PVC-U), polypropylene (PP), polypropylene with mineral modifiers (PP-MD) and polyethylene (PE) — Specifications for manholes and inspection chambers in traffic areas and underground installations.</w:t>
            </w:r>
          </w:p>
          <w:p w:rsidR="00534E2F" w:rsidRPr="002F6A28" w:rsidP="007F13E8" w14:paraId="70FD72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540, Reaction to fire tests for building products — Building products excluding floorings exposed to the thermal attack by a single burning item</w:t>
            </w:r>
          </w:p>
          <w:p w:rsidR="00534E2F" w:rsidRPr="002F6A28" w:rsidP="007F13E8" w14:paraId="461ADF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D578/D578M-23, Standard Specification for Glass Fiber Strands</w:t>
            </w:r>
          </w:p>
          <w:p w:rsidR="00534E2F" w:rsidRPr="002F6A28" w:rsidP="007F13E8" w14:paraId="100CEF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105-A03, Textiles — Tests for colour fastness Part A03: Grey scale for assessing staining</w:t>
            </w:r>
          </w:p>
          <w:p w:rsidR="00534E2F" w:rsidRPr="002F6A28" w:rsidP="007F13E8" w14:paraId="5B526C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580:2005, Plastics piping and ducting systems — Injection-moulded thermoplastics fittings — Methods for visually assessing the effects of heating</w:t>
            </w:r>
          </w:p>
          <w:p w:rsidR="00534E2F" w:rsidRPr="002F6A28" w:rsidP="007F13E8" w14:paraId="04156E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1133-1, Plastics — Determination of the melt mass-flow rate (MFR) and melt volume-flow rate (MVR) of thermoplastics — Part 1: Standard method</w:t>
            </w:r>
          </w:p>
          <w:p w:rsidR="00534E2F" w:rsidRPr="002F6A28" w:rsidP="007F13E8" w14:paraId="4541ED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1183-1, Plastics — Methods for determining the density of non-cellular plastics — Part 1: Immersion method, liquid pyknometer method and titration method</w:t>
            </w:r>
          </w:p>
          <w:p w:rsidR="00534E2F" w:rsidRPr="002F6A28" w:rsidP="007F13E8" w14:paraId="0D48FC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1183-2, Plastics — Methods for determining the density of non-cellular plastics — Part 2: Density gradient column method</w:t>
            </w:r>
          </w:p>
          <w:p w:rsidR="00534E2F" w:rsidRPr="002F6A28" w:rsidP="007F13E8" w14:paraId="4413C8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3126, Plastics piping systems — Plastics components — Determination of d</w:t>
            </w:r>
          </w:p>
          <w:p w:rsidR="00534E2F" w:rsidRPr="002F6A28" w:rsidP="007F13E8" w14:paraId="460596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4892-1, Plastics — Methods of exposure to laboratory light sources — Part 1: General guidance</w:t>
            </w:r>
          </w:p>
          <w:p w:rsidR="00534E2F" w:rsidRPr="002F6A28" w:rsidP="007F13E8" w14:paraId="5F5DDD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4892-2, Plastics — Methods of exposure to laboratory light sources — Part 2: Xenon-arc lamps</w:t>
            </w:r>
          </w:p>
          <w:p w:rsidR="00534E2F" w:rsidRPr="002F6A28" w:rsidP="007F13E8" w14:paraId="2F01FD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4892-3, Plastics — Methods of exposure to laboratory light sources — Part 3: Fluorescent UV lamps</w:t>
            </w:r>
          </w:p>
          <w:p w:rsidR="00534E2F" w:rsidRPr="002F6A28" w:rsidP="007F13E8" w14:paraId="7A557B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8256, Plastics — Determination of tensile-impact strength</w:t>
            </w:r>
          </w:p>
          <w:p w:rsidR="00534E2F" w:rsidRPr="002F6A28" w:rsidP="007F13E8" w14:paraId="3C5E2B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9163, Textile glass — Rovings — Manufacture of test specimens and determination of tensile strength of impregnated rovings</w:t>
            </w:r>
          </w:p>
          <w:p w:rsidR="00534E2F" w:rsidRPr="002F6A28" w:rsidP="007F13E8" w14:paraId="03CA5E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178, Plastics — Determination of flexural properties</w:t>
            </w:r>
          </w:p>
          <w:p w:rsidR="00534E2F" w:rsidRPr="002F6A28" w:rsidP="007F13E8" w14:paraId="059478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527-1, Plastics — Determination of tensile properties — Part 1: General principles</w:t>
            </w:r>
          </w:p>
          <w:p w:rsidR="00534E2F" w:rsidRPr="002F6A28" w:rsidP="007F13E8" w14:paraId="2BEFD7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1888, Textile glass — Staple fibres or filaments — Determination of average diameter</w:t>
            </w:r>
          </w:p>
          <w:p w:rsidR="00534E2F" w:rsidRPr="002F6A28" w:rsidP="007F13E8" w14:paraId="2B3CFD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3127, Thermoplastics pipes — Determination of resistance to external blows — Round-the-clock method</w:t>
            </w:r>
          </w:p>
          <w:p w:rsidR="00534E2F" w:rsidRPr="002F6A28" w:rsidP="007F13E8" w14:paraId="5DD962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3506-1, Mechanical properties of corrosion-resistant </w:t>
            </w:r>
            <w:r w:rsidRPr="002F6A28">
              <w:t>stainless steel</w:t>
            </w:r>
            <w:r w:rsidRPr="002F6A28">
              <w:t xml:space="preserve"> fasteners — Part 1: Bolts, screws and studs</w:t>
            </w:r>
          </w:p>
          <w:p w:rsidR="00534E2F" w:rsidRPr="002F6A28" w:rsidP="007F13E8" w14:paraId="779338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3506-2, Mechanical properties of corrosion-resistant stainless-steel fasteners — Part 2: Nuts</w:t>
            </w:r>
          </w:p>
          <w:p w:rsidR="00534E2F" w:rsidRPr="002F6A28" w:rsidP="007F13E8" w14:paraId="65DF24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6964, Polyolefin pipes and fittings — Determination of carbon black content by calcination and pyrolysis — Test method and basic specification</w:t>
            </w:r>
          </w:p>
          <w:p w:rsidR="00534E2F" w:rsidRPr="002F6A28" w:rsidP="007F13E8" w14:paraId="3C7659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15100, Plastics — Reinforcement fibres — Chopped strands — Determination of bulk density</w:t>
            </w:r>
          </w:p>
        </w:tc>
      </w:tr>
      <w:tr w14:paraId="472D2AB9" w14:textId="77777777" w:rsidTr="00534E2F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</w:tcPr>
          <w:p w:rsidR="00EE3A11" w:rsidRPr="002F6A28" w:rsidP="002F6A28" w14:paraId="0F4CA2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4" w:space="0" w:color="auto"/>
            </w:tcBorders>
            <w:shd w:val="clear" w:color="auto" w:fill="auto"/>
          </w:tcPr>
          <w:p w:rsidR="00EE3A11" w:rsidRPr="002F6A28" w:rsidP="008953C4" w14:paraId="0A0C31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0D1441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8335921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ACCE0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10C52B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727BA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September 2025</w:t>
            </w:r>
          </w:p>
          <w:p w:rsidR="000C3B6C" w:rsidRPr="00E3324D" w:rsidP="000C3B6C" w14:paraId="4A39C3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50442F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8AF4D3" w14:textId="77777777">
            <w:r w:rsidRPr="00CE6C29">
              <w:t>Rwanda Standards Board (RSB)</w:t>
            </w:r>
          </w:p>
          <w:p w:rsidR="00CE6C29" w:rsidRPr="00CE6C29" w:rsidP="000C3B6C" w14:paraId="00DF015F" w14:textId="77777777">
            <w:r w:rsidRPr="00CE6C29">
              <w:t>KK 15 Rd, 49</w:t>
            </w:r>
          </w:p>
          <w:p w:rsidR="00CE6C29" w:rsidRPr="00A7572F" w:rsidP="000C3B6C" w14:paraId="06444E44" w14:textId="77777777">
            <w:pPr>
              <w:rPr>
                <w:lang w:val="fr-CH"/>
              </w:rPr>
            </w:pPr>
            <w:r w:rsidRPr="00A7572F">
              <w:rPr>
                <w:lang w:val="fr-CH"/>
              </w:rPr>
              <w:t>P.O.BOX 7099, Kigali, Rwanda</w:t>
            </w:r>
          </w:p>
          <w:p w:rsidR="00CE6C29" w:rsidRPr="00A7572F" w:rsidP="000C3B6C" w14:paraId="057B3563" w14:textId="77777777">
            <w:pPr>
              <w:rPr>
                <w:lang w:val="fr-CH"/>
              </w:rPr>
            </w:pPr>
            <w:r w:rsidRPr="00A7572F">
              <w:rPr>
                <w:lang w:val="fr-CH"/>
              </w:rPr>
              <w:t>Tel:</w:t>
            </w:r>
            <w:r w:rsidRPr="00A7572F">
              <w:rPr>
                <w:lang w:val="fr-CH"/>
              </w:rPr>
              <w:t xml:space="preserve"> +250 788303492</w:t>
            </w:r>
          </w:p>
          <w:p w:rsidR="00CE6C29" w:rsidRPr="00552425" w:rsidP="000C3B6C" w14:paraId="62BBDC28" w14:textId="77777777">
            <w:pPr>
              <w:rPr>
                <w:lang w:val="fr-CH"/>
              </w:rPr>
            </w:pPr>
            <w:r w:rsidRPr="00552425">
              <w:rPr>
                <w:lang w:val="fr-CH"/>
              </w:rPr>
              <w:t xml:space="preserve">Email: </w:t>
            </w:r>
            <w:hyperlink r:id="rId7" w:history="1">
              <w:r w:rsidRPr="00552425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CE6C29" w:rsidRPr="00CE6C29" w:rsidP="000C3B6C" w14:paraId="5BF9C625" w14:textId="77777777">
            <w:pPr>
              <w:spacing w:after="120"/>
            </w:pPr>
            <w:r w:rsidRPr="00CE6C29">
              <w:t xml:space="preserve">Website: </w:t>
            </w:r>
            <w:hyperlink r:id="rId8" w:history="1">
              <w:r w:rsidRPr="007E073C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04EEF8B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05FB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AEEFC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AA1B1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DA0A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5C53A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6D14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A7FB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55AE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G/TBT/N/RWA/1236</w:t>
    </w:r>
    <w:bookmarkEnd w:id="0"/>
  </w:p>
  <w:p w:rsidR="009239F7" w:rsidRPr="002F6A28" w:rsidP="009239F7" w14:paraId="4218CB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3466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115CB0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BD21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9C506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C4B76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828E8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CDE7D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44D3EA" w14:textId="77777777">
          <w:pPr>
            <w:jc w:val="right"/>
            <w:rPr>
              <w:b/>
              <w:szCs w:val="16"/>
            </w:rPr>
          </w:pPr>
        </w:p>
      </w:tc>
    </w:tr>
    <w:tr w14:paraId="4968D3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A3893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D3121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G/TBT/N/RWA/1236</w:t>
          </w:r>
          <w:bookmarkEnd w:id="2"/>
        </w:p>
      </w:tc>
    </w:tr>
    <w:tr w14:paraId="6F3F8F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96AB9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42D70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July 2025</w:t>
          </w:r>
          <w:bookmarkEnd w:id="3"/>
          <w:bookmarkEnd w:id="4"/>
        </w:p>
      </w:tc>
    </w:tr>
    <w:tr w14:paraId="30C43EC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76629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B116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A41A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A9AB8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25C28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9D0E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1208285">
    <w:abstractNumId w:val="9"/>
  </w:num>
  <w:num w:numId="2" w16cid:durableId="1628507892">
    <w:abstractNumId w:val="7"/>
  </w:num>
  <w:num w:numId="3" w16cid:durableId="418260369">
    <w:abstractNumId w:val="6"/>
  </w:num>
  <w:num w:numId="4" w16cid:durableId="1508596244">
    <w:abstractNumId w:val="5"/>
  </w:num>
  <w:num w:numId="5" w16cid:durableId="1933081115">
    <w:abstractNumId w:val="4"/>
  </w:num>
  <w:num w:numId="6" w16cid:durableId="525219873">
    <w:abstractNumId w:val="12"/>
  </w:num>
  <w:num w:numId="7" w16cid:durableId="690960078">
    <w:abstractNumId w:val="11"/>
  </w:num>
  <w:num w:numId="8" w16cid:durableId="1468860639">
    <w:abstractNumId w:val="10"/>
  </w:num>
  <w:num w:numId="9" w16cid:durableId="1294754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9164684">
    <w:abstractNumId w:val="13"/>
  </w:num>
  <w:num w:numId="11" w16cid:durableId="1580362684">
    <w:abstractNumId w:val="8"/>
  </w:num>
  <w:num w:numId="12" w16cid:durableId="1306206273">
    <w:abstractNumId w:val="3"/>
  </w:num>
  <w:num w:numId="13" w16cid:durableId="1852377827">
    <w:abstractNumId w:val="2"/>
  </w:num>
  <w:num w:numId="14" w16cid:durableId="1884713806">
    <w:abstractNumId w:val="1"/>
  </w:num>
  <w:num w:numId="15" w16cid:durableId="1023939891">
    <w:abstractNumId w:val="0"/>
  </w:num>
  <w:num w:numId="16" w16cid:durableId="10281446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2C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6A05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450E"/>
    <w:rsid w:val="00534E2F"/>
    <w:rsid w:val="0054317D"/>
    <w:rsid w:val="00545ACF"/>
    <w:rsid w:val="00547B5F"/>
    <w:rsid w:val="00552425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073C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0687B"/>
    <w:rsid w:val="00A12DDE"/>
    <w:rsid w:val="00A31389"/>
    <w:rsid w:val="00A6057A"/>
    <w:rsid w:val="00A611FF"/>
    <w:rsid w:val="00A64451"/>
    <w:rsid w:val="00A71BE1"/>
    <w:rsid w:val="00A74017"/>
    <w:rsid w:val="00A7572F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36B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4F51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AA166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75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RWA/25_04420_00_e.pdf" TargetMode="External" /><Relationship Id="rId7" Type="http://schemas.openxmlformats.org/officeDocument/2006/relationships/hyperlink" Target="mailto:info@rsb.gov.rw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27704-9294-4C0E-9E8A-B31F63A97E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17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5</cp:revision>
  <dcterms:created xsi:type="dcterms:W3CDTF">2025-07-07T09:15:00Z</dcterms:created>
  <dcterms:modified xsi:type="dcterms:W3CDTF">2025-07-07T10:36:00Z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