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9EE825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E0C128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02FE910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F62D28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90CD5B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C70A61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28A00EC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9D780D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32C19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F3A453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97EADD1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1BDF0C69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6EBD7AF" w14:textId="77777777">
            <w:r w:rsidRPr="00C379C8">
              <w:t>Director General</w:t>
            </w:r>
          </w:p>
          <w:p w:rsidR="00AC6C6E" w:rsidRPr="00C379C8" w:rsidP="00AA646C" w14:paraId="30BE2F9D" w14:textId="77777777">
            <w:r w:rsidRPr="00C379C8">
              <w:t>Malawi Bureau of Standards</w:t>
            </w:r>
          </w:p>
          <w:p w:rsidR="00AC6C6E" w:rsidRPr="00C379C8" w:rsidP="00AA646C" w14:paraId="0B35681D" w14:textId="77777777">
            <w:r w:rsidRPr="00C379C8">
              <w:t>P.O</w:t>
            </w:r>
            <w:r w:rsidRPr="00C379C8">
              <w:t xml:space="preserve"> Box 946</w:t>
            </w:r>
          </w:p>
          <w:p w:rsidR="00AC6C6E" w:rsidRPr="00C379C8" w:rsidP="00AA646C" w14:paraId="1AE7DE5B" w14:textId="77777777">
            <w:r w:rsidRPr="00C379C8">
              <w:t>Blantyre</w:t>
            </w:r>
          </w:p>
          <w:p w:rsidR="00AC6C6E" w:rsidRPr="00C379C8" w:rsidP="00AA646C" w14:paraId="4C49F6EA" w14:textId="77777777">
            <w:r w:rsidRPr="00C379C8">
              <w:t>Malawi</w:t>
            </w:r>
          </w:p>
          <w:p w:rsidR="00AC6C6E" w:rsidRPr="00C379C8" w:rsidP="00AA646C" w14:paraId="4C924F24" w14:textId="77777777">
            <w:r w:rsidRPr="00C379C8">
              <w:t>Telephone:+265 887376444</w:t>
            </w:r>
          </w:p>
          <w:p w:rsidR="00AC6C6E" w:rsidRPr="00C379C8" w:rsidP="00AA646C" w14:paraId="23F2F3A4" w14:textId="77777777">
            <w:r w:rsidRPr="00C379C8">
              <w:t>Fax: +265 1 870 756</w:t>
            </w:r>
          </w:p>
          <w:p w:rsidR="00AC6C6E" w:rsidRPr="00C379C8" w:rsidP="00AA646C" w14:paraId="3A79B312" w14:textId="77777777">
            <w:pPr>
              <w:spacing w:after="120"/>
            </w:pPr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28D8826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77C1D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C54B60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5FED69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0FDB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6E13EB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- Angles, shapes and sections, not further worked than cold-formed or cold-finished: (HS code(s): 72166); Steel profiles (ICS code(s): 77.140.70)</w:t>
            </w:r>
          </w:p>
        </w:tc>
      </w:tr>
      <w:tr w14:paraId="39BB999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7A5B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0F945D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2208:2024, Cold rolled steel sections — Technical delivery conditions —Dimensions and cross-sectional tolerances; (16 page(s), in English)</w:t>
            </w:r>
          </w:p>
        </w:tc>
      </w:tr>
      <w:tr w14:paraId="1CEFCD0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00F0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080E0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dimensional and cross-sectional tolerances for cold rolled steel sections produced on roll-forming machines.</w:t>
            </w:r>
          </w:p>
          <w:p w:rsidR="00FE448B" w:rsidRPr="00C379C8" w:rsidP="002F6A28" w14:paraId="480E203E" w14:textId="77777777">
            <w:pPr>
              <w:spacing w:before="120" w:after="120"/>
            </w:pPr>
            <w:r w:rsidRPr="00C379C8">
              <w:t>It applies to cold-rolled sections for general use (standard sections) produced from steels conforming to EN 10025, EN 10142 and EN 10147 and in the form of rectangular L, U, C, Z and Omega cross sections as well as split tubes (see Figures 1 to 6).</w:t>
            </w:r>
          </w:p>
          <w:p w:rsidR="00FE448B" w:rsidRPr="00C379C8" w:rsidP="002F6A28" w14:paraId="60F7C93B" w14:textId="77777777">
            <w:pPr>
              <w:spacing w:before="120" w:after="120"/>
            </w:pPr>
            <w:r w:rsidRPr="00C379C8">
              <w:t>It also applies to cold rolled sections for special applications (special sections) produced from steels listed in clause 5 with other radii, tolerances and shapes.</w:t>
            </w:r>
          </w:p>
        </w:tc>
      </w:tr>
      <w:tr w14:paraId="1B93B89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9A45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74169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48955F32" w14:textId="77777777" w:rsidTr="003115F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D1E08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4268F5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656E4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DMS 784, Steel and steel products - General technical delivery requirements</w:t>
            </w:r>
          </w:p>
          <w:p w:rsidR="00EE3A11" w:rsidRPr="002F6A28" w:rsidP="007F13E8" w14:paraId="2E7713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1108, Steel products – Vocabulary</w:t>
            </w:r>
          </w:p>
          <w:p w:rsidR="00EE3A11" w:rsidRPr="002F6A28" w:rsidP="007F13E8" w14:paraId="293E58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DMS 2203, Hot rolled steel plates 3 mm thick or above - Tolerances on dimensions, shape and mass</w:t>
            </w:r>
          </w:p>
          <w:p w:rsidR="00EE3A11" w:rsidRPr="002F6A28" w:rsidP="007F13E8" w14:paraId="57E8B5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DMS 2206, Continuously hot-rolled uncoated plate, sheet and strip of non-alloy and alloy steels - Tolerances on dimensions and shape</w:t>
            </w:r>
          </w:p>
          <w:p w:rsidR="00EE3A11" w:rsidRPr="002F6A28" w:rsidP="007F13E8" w14:paraId="158331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ENV 606, Bar coded transport and handling labels for steel products</w:t>
            </w:r>
          </w:p>
          <w:p w:rsidR="00EE3A11" w:rsidRPr="002F6A28" w:rsidP="007F13E8" w14:paraId="650B8D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10002-1, Metallic materials - Tensile testing - Part 1: Method of test at ambient temperature</w:t>
            </w:r>
          </w:p>
          <w:p w:rsidR="00EE3A11" w:rsidRPr="002F6A28" w:rsidP="007F13E8" w14:paraId="075045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10020:2000, Definition and classification of grades of steel</w:t>
            </w:r>
          </w:p>
          <w:p w:rsidR="00EE3A11" w:rsidRPr="002F6A28" w:rsidP="007F13E8" w14:paraId="2D7854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10025, Hot-rolled products of non-alloy structural steels - Technical delivery conditions</w:t>
            </w:r>
          </w:p>
          <w:p w:rsidR="00EE3A11" w:rsidRPr="002F6A28" w:rsidP="007F13E8" w14:paraId="7C3E8E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prEN</w:t>
            </w:r>
            <w:r w:rsidRPr="002F6A28">
              <w:t xml:space="preserve"> 10025-2, Hot-rolled products of structural steels – Part 2: Technical delivery conditions for non-alloy structural steels</w:t>
            </w:r>
          </w:p>
          <w:p w:rsidR="00EE3A11" w:rsidRPr="002F6A28" w:rsidP="007F13E8" w14:paraId="06F590D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10045-1, Metallic materials - Charpy impact test - Part 1: Test method</w:t>
            </w:r>
          </w:p>
          <w:p w:rsidR="00EE3A11" w:rsidRPr="002F6A28" w:rsidP="007F13E8" w14:paraId="15C369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10048, Hot rolled narrow steel strip - Tolerances on dimensions and shape</w:t>
            </w:r>
          </w:p>
          <w:p w:rsidR="00EE3A11" w:rsidRPr="002F6A28" w:rsidP="007F13E8" w14:paraId="04BA8B5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10088-1, Stainless steels - Part 1: List of stainless steels</w:t>
            </w:r>
          </w:p>
          <w:p w:rsidR="00EE3A11" w:rsidRPr="002F6A28" w:rsidP="007F13E8" w14:paraId="03811D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10088-2, Stainless steels – Part 2: Technical delivery conditions for sheet / plate and strip for general purposes</w:t>
            </w:r>
          </w:p>
          <w:p w:rsidR="00EE3A11" w:rsidRPr="002F6A28" w:rsidP="007F13E8" w14:paraId="0B42FF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10111, Continuously hot-rolled low carbon steel sheet and strip for cold forming - Technical delivery conditions</w:t>
            </w:r>
          </w:p>
          <w:p w:rsidR="00EE3A11" w:rsidRPr="002F6A28" w:rsidP="007F13E8" w14:paraId="243FF6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10113-1, Hot rolled products in weldable fine grain structural steels - Part 1: General delivery conditions.</w:t>
            </w:r>
          </w:p>
          <w:p w:rsidR="00EE3A11" w:rsidRPr="002F6A28" w:rsidP="007F13E8" w14:paraId="44D250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10113-2, Hot rolled products in weldable fine grain structural steels - Part 2: Delivery conditions for normalized/normalized rolled steels</w:t>
            </w:r>
          </w:p>
          <w:p w:rsidR="00EE3A11" w:rsidRPr="002F6A28" w:rsidP="007F13E8" w14:paraId="536F58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10113-3, Hot rolled products in weldable fine grain structural steels - Part 3: Delivery </w:t>
            </w:r>
            <w:r w:rsidRPr="002F6A28">
              <w:t>conditions for thermomechanical rolled steels</w:t>
            </w:r>
          </w:p>
          <w:p w:rsidR="00EE3A11" w:rsidRPr="002F6A28" w:rsidP="007F13E8" w14:paraId="71A5959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10130, Cold rolled low carbon steel flat products for cold forming - Technical delivery conditions</w:t>
            </w:r>
          </w:p>
          <w:p w:rsidR="00EE3A11" w:rsidRPr="002F6A28" w:rsidP="007F13E8" w14:paraId="786845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10131, Cold rolled uncoated low carbon and high yield strength steel flat products for cold forming - Tolerances on dimensions and shape</w:t>
            </w:r>
          </w:p>
          <w:p w:rsidR="00EE3A11" w:rsidRPr="002F6A28" w:rsidP="007F13E8" w14:paraId="535161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10139, Cold rolled uncoated mild steel narrow strip for cold forming - Technical delivery conditions</w:t>
            </w:r>
          </w:p>
          <w:p w:rsidR="00EE3A11" w:rsidRPr="002F6A28" w:rsidP="007F13E8" w14:paraId="7410E2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10140, Cold rolled narrow steel strip - Tolerances on dimensions and shape</w:t>
            </w:r>
          </w:p>
          <w:p w:rsidR="00EE3A11" w:rsidRPr="002F6A28" w:rsidP="007F13E8" w14:paraId="46D437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10142, Continuously hot-dip zinc coated low carbon steel strip and sheet for cold forming - Technical delivery conditions</w:t>
            </w:r>
          </w:p>
          <w:p w:rsidR="00EE3A11" w:rsidRPr="002F6A28" w:rsidP="007F13E8" w14:paraId="567055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10143, Continuously hot-dip metal coated steel sheet and strip - Tolerances on dimensions and shape</w:t>
            </w:r>
          </w:p>
          <w:p w:rsidR="00EE3A11" w:rsidRPr="002F6A28" w:rsidP="007F13E8" w14:paraId="2E7EBB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10147, Continuously hot-dip zinc coated structural steel strip and sheet - Technical delivery conditions</w:t>
            </w:r>
          </w:p>
          <w:p w:rsidR="00EE3A11" w:rsidRPr="002F6A28" w:rsidP="007F13E8" w14:paraId="4EDE19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10152, Electrolytically zinc coated cold rolled steel flat products - Technical delivery conditions</w:t>
            </w:r>
          </w:p>
          <w:p w:rsidR="00EE3A11" w:rsidRPr="002F6A28" w:rsidP="007F13E8" w14:paraId="3997C47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10154, Continuously hot-dip Aluminium-Silicon (AS) coated steel strip and sheet - Technical delivery conditions</w:t>
            </w:r>
          </w:p>
          <w:p w:rsidR="00EE3A11" w:rsidRPr="002F6A28" w:rsidP="007F13E8" w14:paraId="0E5812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10169-1, Continuously organic coated (coil coated) steel flat products - Part 1: General information (definitions, material, tolerances, test methods)</w:t>
            </w:r>
          </w:p>
          <w:p w:rsidR="00EE3A11" w:rsidRPr="002F6A28" w:rsidP="007F13E8" w14:paraId="63C9634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ENV 10169-2, Continuously organic coated (coil coated) steel flat products - Part 2: Products for building exterior applications</w:t>
            </w:r>
          </w:p>
          <w:p w:rsidR="00EE3A11" w:rsidRPr="002F6A28" w:rsidP="007F13E8" w14:paraId="3FF190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10204:1991, Metallic products - Types of inspection documents</w:t>
            </w:r>
          </w:p>
          <w:p w:rsidR="00EE3A11" w:rsidRPr="002F6A28" w:rsidP="007F13E8" w14:paraId="313D867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10214, Continuously hot-dip zinc-aluminium (ZA) coated steel strip and sheet - Technical delivery conditions</w:t>
            </w:r>
          </w:p>
          <w:p w:rsidR="00EE3A11" w:rsidRPr="002F6A28" w:rsidP="007F13E8" w14:paraId="205BCB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10215, Continuously hot-dip aluminium-zinc (AZ) coated steel strip and sheet - Technical delivery conditions</w:t>
            </w:r>
          </w:p>
          <w:p w:rsidR="00EE3A11" w:rsidRPr="002F6A28" w:rsidP="007F13E8" w14:paraId="7C8BC9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10258, Cold rolled stainless steel and narrow strip and cut lengths – Tolerances on dimensions and shape</w:t>
            </w:r>
          </w:p>
          <w:p w:rsidR="00EE3A11" w:rsidRPr="002F6A28" w:rsidP="007F13E8" w14:paraId="19B026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10259, Cold rolled stainless steel wide strip and plate / sheet – Tolerances on dimensions and shape</w:t>
            </w:r>
          </w:p>
          <w:p w:rsidR="00EE3A11" w:rsidRPr="002F6A28" w:rsidP="007F13E8" w14:paraId="15D4D20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CR 10260, Designation systems for steel - Additional symbols</w:t>
            </w:r>
          </w:p>
          <w:p w:rsidR="00EE3A11" w:rsidRPr="002F6A28" w:rsidP="007F13E8" w14:paraId="208A957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10268, Cold-rolled flat products made of high yield strength micro-alloyed steels for cold forming - General delivery conditions</w:t>
            </w:r>
          </w:p>
          <w:p w:rsidR="00EE3A11" w:rsidRPr="002F6A28" w:rsidP="007F13E8" w14:paraId="7F94A2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377:1997, Steel and steel products - </w:t>
            </w:r>
            <w:r w:rsidRPr="002F6A28">
              <w:t>Location and preparation of samples and test pieces for mechanical testing (ISO 377:1997)</w:t>
            </w:r>
          </w:p>
          <w:p w:rsidR="00EE3A11" w:rsidRPr="002F6A28" w:rsidP="007F13E8" w14:paraId="0436E25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14284:2002, Steel and Iron - Sampling and preparation of samples for the determination of chemical composition (ISO 14284:1996).</w:t>
            </w:r>
          </w:p>
        </w:tc>
      </w:tr>
      <w:tr w14:paraId="24104B74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571E1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CDA1C4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67C929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F67F20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2B55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710209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7DEE35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1BDD45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A86B0A5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 xml:space="preserve">email and website </w:t>
            </w:r>
            <w:r w:rsidRPr="002F6A28">
              <w:rPr>
                <w:b/>
              </w:rPr>
              <w:t>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C336A8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3B8AACE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521847C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</w:t>
            </w:r>
            <w:r w:rsidRPr="00A12DDE">
              <w:rPr>
                <w:bCs/>
              </w:rPr>
              <w:t xml:space="preserve"> Box 946</w:t>
            </w:r>
          </w:p>
          <w:p w:rsidR="00EE3A11" w:rsidRPr="00A12DDE" w:rsidP="00B16145" w14:paraId="08857A2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03ACD9A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1925C1B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588472B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6C3211B9" w14:textId="77777777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2F6A28" w14:paraId="1CC44145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6DEE9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7CCFE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381E56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6640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AD72D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BE661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026C3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867F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/171</w:t>
    </w:r>
    <w:bookmarkEnd w:id="0"/>
  </w:p>
  <w:p w:rsidR="009239F7" w:rsidRPr="002F6A28" w:rsidP="009239F7" w14:paraId="6DC523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EF4FF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57EB6F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7908F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ABDBD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1D70B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A3498D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A59132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4117A3" w14:textId="77777777">
          <w:pPr>
            <w:jc w:val="right"/>
            <w:rPr>
              <w:b/>
              <w:szCs w:val="16"/>
            </w:rPr>
          </w:pPr>
        </w:p>
      </w:tc>
    </w:tr>
    <w:tr w14:paraId="6BAECCE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ED834A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7693F5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/171</w:t>
          </w:r>
          <w:bookmarkEnd w:id="2"/>
        </w:p>
      </w:tc>
    </w:tr>
    <w:tr w14:paraId="44EFE89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F8C3B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7A1E7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2025</w:t>
          </w:r>
          <w:bookmarkEnd w:id="3"/>
          <w:bookmarkEnd w:id="4"/>
        </w:p>
      </w:tc>
    </w:tr>
    <w:tr w14:paraId="7040533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2BBB50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(25-3152)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61C219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435BA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EC6921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 xml:space="preserve">Committee on Technical Barriers to </w:t>
          </w:r>
          <w:r w:rsidRPr="002F6A28">
            <w:rPr>
              <w:b/>
            </w:rPr>
            <w:t>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2DF867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C4565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0458360">
    <w:abstractNumId w:val="9"/>
  </w:num>
  <w:num w:numId="2" w16cid:durableId="95056097">
    <w:abstractNumId w:val="7"/>
  </w:num>
  <w:num w:numId="3" w16cid:durableId="1725640178">
    <w:abstractNumId w:val="6"/>
  </w:num>
  <w:num w:numId="4" w16cid:durableId="1469930646">
    <w:abstractNumId w:val="5"/>
  </w:num>
  <w:num w:numId="5" w16cid:durableId="1789080456">
    <w:abstractNumId w:val="4"/>
  </w:num>
  <w:num w:numId="6" w16cid:durableId="1810242855">
    <w:abstractNumId w:val="12"/>
  </w:num>
  <w:num w:numId="7" w16cid:durableId="309485008">
    <w:abstractNumId w:val="11"/>
  </w:num>
  <w:num w:numId="8" w16cid:durableId="491913219">
    <w:abstractNumId w:val="10"/>
  </w:num>
  <w:num w:numId="9" w16cid:durableId="4345933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6859822">
    <w:abstractNumId w:val="13"/>
  </w:num>
  <w:num w:numId="11" w16cid:durableId="1863207128">
    <w:abstractNumId w:val="8"/>
  </w:num>
  <w:num w:numId="12" w16cid:durableId="599341392">
    <w:abstractNumId w:val="3"/>
  </w:num>
  <w:num w:numId="13" w16cid:durableId="1855414842">
    <w:abstractNumId w:val="2"/>
  </w:num>
  <w:num w:numId="14" w16cid:durableId="1203446470">
    <w:abstractNumId w:val="1"/>
  </w:num>
  <w:num w:numId="15" w16cid:durableId="1635989441">
    <w:abstractNumId w:val="0"/>
  </w:num>
  <w:num w:numId="16" w16cid:durableId="2729836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92515"/>
    <w:rsid w:val="001A3015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15F4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4792A"/>
    <w:rsid w:val="00847D13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51FD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07C3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340B1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mbsmw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3601A3-A476-4CCA-9D1E-9297B15176D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2025-05-12T08:09:00Z</dcterms:created>
  <dcterms:modified xsi:type="dcterms:W3CDTF">2025-05-12T08:11:00Z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