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567C5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ED47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E4E1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9939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B4FA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FE07A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C79B1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CBD7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3940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65B7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30F8F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2936D5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1247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5A74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9C0C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B27F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C640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1D8036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9593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743CB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1573-2:2025 Textiles- Household fabrics and articles- Part 2: Bed Sheets and pillowcases; (12 page(s), in English)</w:t>
            </w:r>
          </w:p>
          <w:p w:rsidR="000C3B6C" w:rsidRPr="000C3B6C" w:rsidP="002F6A28" w14:paraId="2EE890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92CAF" w:rsidRPr="00CE6C29" w:rsidP="002F6A28" w14:paraId="2AF1AA4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https://members.wto.org/crnattachments/2025/TBT/KEN/25_05884_00_e.pdf</w:t>
              </w:r>
            </w:hyperlink>
          </w:p>
          <w:p w:rsidR="00B92CAF" w:rsidRPr="00CE6C29" w:rsidP="002F6A28" w14:paraId="141E624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92CAF" w:rsidRPr="00CE6C29" w:rsidP="002F6A28" w14:paraId="6CABFFC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D06FE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9C7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27FC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the Working Draft African Standard specifies the requirements, sampling and test methods for bedsheets and pillowcases</w:t>
            </w:r>
          </w:p>
        </w:tc>
      </w:tr>
      <w:tr w14:paraId="182072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63F6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5F94D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280EE9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FE168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83A7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B3E2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4E0C93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53769D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08872E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</w:t>
            </w:r>
          </w:p>
          <w:p w:rsidR="00EE3A11" w:rsidRPr="002F6A28" w:rsidP="007F13E8" w14:paraId="451462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12952-2, Textiles — Assessment of the ignitability of bedding items — Part 2: Ignition source: match-flame equivalent</w:t>
            </w:r>
          </w:p>
          <w:p w:rsidR="00EE3A11" w:rsidRPr="002F6A28" w:rsidP="007F13E8" w14:paraId="3A017F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667EC3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</w:tc>
      </w:tr>
      <w:tr w14:paraId="1E0FAF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F1AEA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A9C58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5A0C1F0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D91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D27E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4CA0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C505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377F1A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39951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18C79B" w14:textId="77777777">
            <w:r w:rsidRPr="00CE6C29">
              <w:t>Kenya Bureau of Standards</w:t>
            </w:r>
          </w:p>
          <w:p w:rsidR="00CE6C29" w:rsidRPr="00CE6C29" w:rsidP="000C3B6C" w14:paraId="4FAE46A5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01650D7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FBF23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E274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E6C6A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91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AE95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B88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F36B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D93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G/TBT/N/KEN/1845</w:t>
    </w:r>
    <w:bookmarkEnd w:id="0"/>
  </w:p>
  <w:p w:rsidR="009239F7" w:rsidRPr="002F6A28" w:rsidP="009239F7" w14:paraId="454C4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2933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AB6A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28B9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D852C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ED00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D553C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71E84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E8DF8F" w14:textId="77777777">
          <w:pPr>
            <w:jc w:val="right"/>
            <w:rPr>
              <w:b/>
              <w:szCs w:val="16"/>
            </w:rPr>
          </w:pPr>
        </w:p>
      </w:tc>
    </w:tr>
    <w:tr w14:paraId="6D0919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FBE9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3B0A5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G/TBT/N/KEN/1845</w:t>
          </w:r>
          <w:bookmarkEnd w:id="2"/>
        </w:p>
      </w:tc>
    </w:tr>
    <w:tr w14:paraId="7A1A68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297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F9E6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608559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231EA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5B457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76FB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CB1B3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E02E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9DE6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125369">
    <w:abstractNumId w:val="9"/>
  </w:num>
  <w:num w:numId="2" w16cid:durableId="464978707">
    <w:abstractNumId w:val="7"/>
  </w:num>
  <w:num w:numId="3" w16cid:durableId="1573002640">
    <w:abstractNumId w:val="6"/>
  </w:num>
  <w:num w:numId="4" w16cid:durableId="1683823696">
    <w:abstractNumId w:val="5"/>
  </w:num>
  <w:num w:numId="5" w16cid:durableId="1162239821">
    <w:abstractNumId w:val="4"/>
  </w:num>
  <w:num w:numId="6" w16cid:durableId="976111136">
    <w:abstractNumId w:val="12"/>
  </w:num>
  <w:num w:numId="7" w16cid:durableId="2064518936">
    <w:abstractNumId w:val="11"/>
  </w:num>
  <w:num w:numId="8" w16cid:durableId="1210805014">
    <w:abstractNumId w:val="10"/>
  </w:num>
  <w:num w:numId="9" w16cid:durableId="1031959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7941919">
    <w:abstractNumId w:val="13"/>
  </w:num>
  <w:num w:numId="11" w16cid:durableId="2116093082">
    <w:abstractNumId w:val="8"/>
  </w:num>
  <w:num w:numId="12" w16cid:durableId="167256875">
    <w:abstractNumId w:val="3"/>
  </w:num>
  <w:num w:numId="13" w16cid:durableId="1424380235">
    <w:abstractNumId w:val="2"/>
  </w:num>
  <w:num w:numId="14" w16cid:durableId="487283626">
    <w:abstractNumId w:val="1"/>
  </w:num>
  <w:num w:numId="15" w16cid:durableId="1343243894">
    <w:abstractNumId w:val="0"/>
  </w:num>
  <w:num w:numId="16" w16cid:durableId="271786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783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34D1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4124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2CAF"/>
    <w:rsid w:val="00B97638"/>
    <w:rsid w:val="00BA4A8B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7CF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5884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E4E61-BE43-4E2A-A88A-A83413E5B8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413</Words>
  <Characters>2524</Characters>
  <Application>Microsoft Office Word</Application>
  <DocSecurity>0</DocSecurity>
  <Lines>61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2025-09-08T09:16:00Z</dcterms:created>
  <dcterms:modified xsi:type="dcterms:W3CDTF">2025-09-08T09:28:00Z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