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B5431D7" w14:textId="77777777">
      <w:pPr>
        <w:pStyle w:val="Title"/>
      </w:pPr>
      <w:r w:rsidRPr="002F663C">
        <w:t>NOTIFICATION</w:t>
      </w:r>
    </w:p>
    <w:p w:rsidR="002F663C" w:rsidRPr="002F663C" w:rsidP="00DD3DD7" w14:paraId="0808CBB1" w14:textId="77777777">
      <w:pPr>
        <w:pStyle w:val="Title3"/>
      </w:pPr>
      <w:r w:rsidRPr="002F663C">
        <w:t>Addendum</w:t>
      </w:r>
    </w:p>
    <w:p w:rsidR="002F663C" w:rsidP="001E2E4A" w14:paraId="547AFCD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D41F4FC" w14:textId="77777777">
      <w:pPr>
        <w:rPr>
          <w:rFonts w:eastAsia="Calibri" w:cs="Times New Roman"/>
        </w:rPr>
      </w:pPr>
    </w:p>
    <w:p w:rsidR="002F663C" w:rsidRPr="002F663C" w:rsidP="002F663C" w14:paraId="3660223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10D7A70" w14:textId="77777777">
      <w:pPr>
        <w:rPr>
          <w:rFonts w:eastAsia="Calibri" w:cs="Times New Roman"/>
        </w:rPr>
      </w:pPr>
    </w:p>
    <w:p w:rsidR="00C14444" w:rsidRPr="002F663C" w:rsidP="002F663C" w14:paraId="1D1EE817" w14:textId="77777777">
      <w:pPr>
        <w:rPr>
          <w:rFonts w:eastAsia="Calibri" w:cs="Times New Roman"/>
        </w:rPr>
      </w:pPr>
    </w:p>
    <w:p w:rsidR="002F663C" w:rsidRPr="002F663C" w:rsidP="002F663C" w14:paraId="45BA862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4863 "Rolling bearings — Radial bearings with locating snap ring — Dimensions, geometrical product specifications (GPS) and tolerance values"</w:t>
      </w:r>
    </w:p>
    <w:p w:rsidR="002F663C" w:rsidRPr="002F663C" w:rsidP="002F663C" w14:paraId="1FBA8C0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B109AA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29A789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145C4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0A178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34FF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2DAE3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8673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CF80B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4339C2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56D1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B9F0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87D39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F74F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FABAF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0F4CAB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18D1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2F7F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5742E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65C5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478D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603A8E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ED2D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1CDA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E707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01DA26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A630B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E821C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86589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F693D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4B586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30059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3710AF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2BF7BA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Rolling bearings (ICS code(s): 21.100.20).</w:t>
      </w:r>
    </w:p>
    <w:p w:rsidR="003931A0" w:rsidRPr="002F663C" w:rsidP="00B16ACF" w14:paraId="76F6A2A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six-month transitional period to abide by the Egyptian Standard ES 4863 "Rolling bearings — Radial bearings with locating snap ring — Dimensions, geometrical product specifications (GPS) and tolerance values"; (20 page(s), in English).</w:t>
      </w:r>
    </w:p>
    <w:p w:rsidR="003931A0" w:rsidRPr="002F663C" w:rsidP="00B16ACF" w14:paraId="6ECAF8B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G/TBT/N/EGY/529</w:t>
        </w:r>
      </w:hyperlink>
      <w:r w:rsidRPr="002F663C">
        <w:rPr>
          <w:rFonts w:eastAsia="Calibri" w:cs="Times New Roman"/>
          <w:szCs w:val="18"/>
        </w:rPr>
        <w:t xml:space="preserve"> dated 10 January 2025.</w:t>
      </w:r>
    </w:p>
    <w:p w:rsidR="003931A0" w:rsidRPr="002F663C" w:rsidP="00B16ACF" w14:paraId="7BB3B3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464:2015 (confirmed in 2021)</w:t>
      </w:r>
    </w:p>
    <w:p w:rsidR="003931A0" w:rsidRPr="002F663C" w:rsidP="00B16ACF" w14:paraId="37FF282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3931A0" w:rsidRPr="002F663C" w:rsidP="00B16ACF" w14:paraId="52B3C24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11 August 2025</w:t>
      </w:r>
    </w:p>
    <w:p w:rsidR="003931A0" w:rsidRPr="002F663C" w:rsidP="00B16ACF" w14:paraId="5530BF0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3931A0" w:rsidRPr="002F663C" w:rsidP="00B16ACF" w14:paraId="4A1E952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3931A0" w:rsidRPr="002F663C" w:rsidP="00B16ACF" w14:paraId="124D499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3931A0" w:rsidRPr="002F663C" w:rsidP="00B16ACF" w14:paraId="3A0E18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3931A0" w:rsidRPr="002F663C" w:rsidP="00B16ACF" w14:paraId="49D57C5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3931A0" w:rsidRPr="002F663C" w:rsidP="00B16ACF" w14:paraId="1E10DB9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3931A0" w:rsidRPr="002F663C" w:rsidP="00B16ACF" w14:paraId="07C6227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3931A0" w:rsidRPr="002F663C" w:rsidP="00B16ACF" w14:paraId="57247EC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3931A0" w:rsidRPr="002F663C" w:rsidP="00B16ACF" w14:paraId="2E1F77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084963D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28822A6" w14:textId="77777777">
      <w:pPr>
        <w:jc w:val="center"/>
        <w:rPr>
          <w:b/>
        </w:rPr>
      </w:pPr>
    </w:p>
    <w:p w:rsidR="00A1565D" w:rsidP="003971FF" w14:paraId="3BA5F13A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601F6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9C9DC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9300222" w14:textId="77777777">
      <w:r>
        <w:separator/>
      </w:r>
    </w:p>
  </w:footnote>
  <w:footnote w:type="continuationSeparator" w:id="1">
    <w:p w:rsidR="004D3A6A" w:rsidP="00ED54E0" w14:paraId="4D6C2B1B" w14:textId="77777777">
      <w:r>
        <w:continuationSeparator/>
      </w:r>
    </w:p>
  </w:footnote>
  <w:footnote w:id="2">
    <w:p w:rsidR="007F6EA2" w14:paraId="2DB72EE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5B5DB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CBE30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4712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C9441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100D6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G/TBT/N/EGY/529/Add.1</w:t>
    </w:r>
    <w:bookmarkEnd w:id="3"/>
  </w:p>
  <w:p w:rsidR="00DD3DD7" w:rsidRPr="00DD3DD7" w:rsidP="00DD3DD7" w14:paraId="583558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9DFE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546ED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1969A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898B0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A69E7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EEE50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0F64D1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F8FC2C" w14:textId="77777777">
          <w:pPr>
            <w:jc w:val="right"/>
            <w:rPr>
              <w:b/>
              <w:szCs w:val="16"/>
            </w:rPr>
          </w:pPr>
        </w:p>
      </w:tc>
    </w:tr>
    <w:tr w14:paraId="567AF5D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D4E42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640B4B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G/TBT/N/EGY/529/Add.1</w:t>
          </w:r>
          <w:bookmarkEnd w:id="4"/>
        </w:p>
        <w:p w:rsidR="00C14444" w:rsidRPr="00C14444" w:rsidP="00C14444" w14:paraId="0B62559C" w14:textId="77777777">
          <w:pPr>
            <w:jc w:val="center"/>
            <w:rPr>
              <w:szCs w:val="16"/>
            </w:rPr>
          </w:pPr>
        </w:p>
      </w:tc>
    </w:tr>
    <w:tr w14:paraId="0A1A872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35635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2FCEB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7D7C9A5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6C04F0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(25-5710)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A52B5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795A86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3A17D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B1159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369745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3223092">
    <w:abstractNumId w:val="9"/>
  </w:num>
  <w:num w:numId="2" w16cid:durableId="1161967268">
    <w:abstractNumId w:val="7"/>
  </w:num>
  <w:num w:numId="3" w16cid:durableId="1701399132">
    <w:abstractNumId w:val="6"/>
  </w:num>
  <w:num w:numId="4" w16cid:durableId="1057776619">
    <w:abstractNumId w:val="5"/>
  </w:num>
  <w:num w:numId="5" w16cid:durableId="8872512">
    <w:abstractNumId w:val="4"/>
  </w:num>
  <w:num w:numId="6" w16cid:durableId="1653289428">
    <w:abstractNumId w:val="12"/>
  </w:num>
  <w:num w:numId="7" w16cid:durableId="720054553">
    <w:abstractNumId w:val="11"/>
  </w:num>
  <w:num w:numId="8" w16cid:durableId="1364475932">
    <w:abstractNumId w:val="10"/>
  </w:num>
  <w:num w:numId="9" w16cid:durableId="1837572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4032527">
    <w:abstractNumId w:val="13"/>
  </w:num>
  <w:num w:numId="11" w16cid:durableId="1981305329">
    <w:abstractNumId w:val="8"/>
  </w:num>
  <w:num w:numId="12" w16cid:durableId="615991421">
    <w:abstractNumId w:val="3"/>
  </w:num>
  <w:num w:numId="13" w16cid:durableId="1071463395">
    <w:abstractNumId w:val="2"/>
  </w:num>
  <w:num w:numId="14" w16cid:durableId="801383476">
    <w:abstractNumId w:val="1"/>
  </w:num>
  <w:num w:numId="15" w16cid:durableId="715157000">
    <w:abstractNumId w:val="0"/>
  </w:num>
  <w:num w:numId="16" w16cid:durableId="212645954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40B5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31A0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2BFF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24F2"/>
    <w:rsid w:val="009F7637"/>
    <w:rsid w:val="00A001F6"/>
    <w:rsid w:val="00A1565D"/>
    <w:rsid w:val="00A20371"/>
    <w:rsid w:val="00A372AC"/>
    <w:rsid w:val="00A43C3A"/>
    <w:rsid w:val="00A55264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2844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434E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496%22%20OR%20@Symbol=%22G/TBT/N/EGY/496/*%22&amp;Language=English&amp;Context=ScriptedSearches&amp;languageUIChanged=true" TargetMode="External" /><Relationship Id="rId8" Type="http://schemas.openxmlformats.org/officeDocument/2006/relationships/hyperlink" Target="mailto:eos@eos.org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9D4972-6AE0-43F7-B77F-657BEF55584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323</Words>
  <Characters>1874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2025-09-15T10:39:00Z</dcterms:created>
  <dcterms:modified xsi:type="dcterms:W3CDTF">2025-09-15T12:23:00Z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