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FBEAA02" w14:textId="77777777">
      <w:pPr>
        <w:pStyle w:val="Title"/>
      </w:pPr>
      <w:r w:rsidRPr="002F663C">
        <w:t>NOTIFICATION</w:t>
      </w:r>
    </w:p>
    <w:p w:rsidR="002F663C" w:rsidRPr="002F663C" w:rsidP="00DD3DD7" w14:paraId="008CFAB4" w14:textId="77777777">
      <w:pPr>
        <w:pStyle w:val="Title3"/>
      </w:pPr>
      <w:r w:rsidRPr="002F663C">
        <w:t>Addendum</w:t>
      </w:r>
    </w:p>
    <w:p w:rsidR="002F663C" w:rsidP="001E2E4A" w14:paraId="3B7A752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3EC2D22" w14:textId="77777777">
      <w:pPr>
        <w:rPr>
          <w:rFonts w:eastAsia="Calibri" w:cs="Times New Roman"/>
        </w:rPr>
      </w:pPr>
    </w:p>
    <w:p w:rsidR="002F663C" w:rsidRPr="002F663C" w:rsidP="002F663C" w14:paraId="768C54D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0A037CB" w14:textId="77777777">
      <w:pPr>
        <w:rPr>
          <w:rFonts w:eastAsia="Calibri" w:cs="Times New Roman"/>
        </w:rPr>
      </w:pPr>
    </w:p>
    <w:p w:rsidR="00C14444" w:rsidRPr="002F663C" w:rsidP="002F663C" w14:paraId="1D891F52" w14:textId="77777777">
      <w:pPr>
        <w:rPr>
          <w:rFonts w:eastAsia="Calibri" w:cs="Times New Roman"/>
        </w:rPr>
      </w:pPr>
    </w:p>
    <w:p w:rsidR="002F663C" w:rsidRPr="002F663C" w:rsidP="002F663C" w14:paraId="3083459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1249: Eaves gutters and fittings made of PVC-U —Requirements and test methods</w:t>
      </w:r>
    </w:p>
    <w:p w:rsidR="002F663C" w:rsidRPr="002F663C" w:rsidP="002F663C" w14:paraId="371164B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461598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150D0A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A9BCF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B3849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F2E0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AE9F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8330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1ED38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1D6581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2676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AB79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4ADFAD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16D9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A004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71530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21F6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</w:t>
            </w:r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</w:tcPr>
          <w:p w:rsidR="002F663C" w:rsidRPr="002F663C" w:rsidP="00EB7B40" w14:paraId="6BF9C26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7A3843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2DC982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F20F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5587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B433EB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F0B99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9DF6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18AB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E67614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71A1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18A3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B3B63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CAB6C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25AAF8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C0D13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77A9AA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58CD41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East African Standard; DEAS 1249: Eaves gutters and fittings made of PVC-U —Requirements and test methods notified in, G/TBT/N/BDI/574, G/TBT/N/KEN/1766, G/TBT/N/RWA/1166, G/TBT/N/</w:t>
      </w:r>
      <w:r w:rsidRPr="002F663C">
        <w:rPr>
          <w:rFonts w:eastAsia="Calibri" w:cs="Times New Roman"/>
          <w:szCs w:val="18"/>
        </w:rPr>
        <w:t>TZA</w:t>
      </w:r>
      <w:r w:rsidRPr="002F663C">
        <w:rPr>
          <w:rFonts w:eastAsia="Calibri" w:cs="Times New Roman"/>
          <w:szCs w:val="18"/>
        </w:rPr>
        <w:t>/1282, G/TBT/N/UGA/2115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1249:2026 Kenya Standard—Eaves gutters and fittings made of Unplasticized Polyvinyl Chloride (PVC-U)— Requirements, First Edition on 7th August 2026 via Kenya Gazette, No. 12185 dated 7th August 2026.</w:t>
      </w:r>
    </w:p>
    <w:p w:rsidR="00105BF2" w:rsidRPr="002F663C" w:rsidP="00B16ACF" w14:paraId="06B21A4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79A6E30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2610141" w14:textId="77777777">
      <w:pPr>
        <w:jc w:val="center"/>
        <w:rPr>
          <w:b/>
        </w:rPr>
      </w:pPr>
    </w:p>
    <w:p w:rsidR="00A1565D" w:rsidP="003971FF" w14:paraId="2E79CF9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7B89E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23E6C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31A33" w:rsidP="00ED54E0" w14:paraId="42FC02BD" w14:textId="77777777">
      <w:r>
        <w:separator/>
      </w:r>
    </w:p>
  </w:footnote>
  <w:footnote w:type="continuationSeparator" w:id="1">
    <w:p w:rsidR="00231A33" w:rsidP="00ED54E0" w14:paraId="3A41FF2C" w14:textId="77777777">
      <w:r>
        <w:continuationSeparator/>
      </w:r>
    </w:p>
  </w:footnote>
  <w:footnote w:id="2">
    <w:p w:rsidR="007F6EA2" w14:paraId="45647EE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9E39B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BCD3C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846C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250A3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67F3" w:rsidRPr="00DD3DD7" w:rsidP="00DD3DD7" w14:paraId="454A4B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G/TBT/N/BDI/574/Add.3, G/TBT/N/KEN/1766/Add.3</w:t>
    </w:r>
  </w:p>
  <w:p w:rsidR="006F67F3" w:rsidRPr="00DD3DD7" w:rsidP="00DD3DD7" w14:paraId="4E2F7C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G/TBT/N/RWA/1166/Add.3, G/TBT/N/</w:t>
    </w:r>
    <w:r w:rsidRPr="00DD3DD7">
      <w:t>TZA</w:t>
    </w:r>
    <w:r w:rsidRPr="00DD3DD7">
      <w:t>/1282/Add.3</w:t>
    </w:r>
  </w:p>
  <w:p w:rsidR="00DD3DD7" w:rsidRPr="00AA6A75" w:rsidP="00DD3DD7" w14:paraId="0EBCE8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AA6A75">
      <w:rPr>
        <w:lang w:val="es-ES_tradnl"/>
      </w:rPr>
      <w:t>G/TBT/N/UGA/2115/Add.3</w:t>
    </w:r>
    <w:bookmarkEnd w:id="3"/>
  </w:p>
  <w:p w:rsidR="00DD3DD7" w:rsidRPr="00AA6A75" w:rsidP="00DD3DD7" w14:paraId="003807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00715B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7BDCE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DB17D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FC666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F2B37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E3C979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C2DB36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4911CC" w14:textId="77777777">
          <w:pPr>
            <w:jc w:val="right"/>
            <w:rPr>
              <w:b/>
              <w:szCs w:val="16"/>
            </w:rPr>
          </w:pPr>
        </w:p>
      </w:tc>
    </w:tr>
    <w:tr w14:paraId="2B5C98D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90B64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F67F3" w:rsidRPr="002F663C" w:rsidP="00DD3DD7" w14:paraId="6BAD98A2" w14:textId="15A1B528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G/TBT/N/BDI/574/Add.3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G/TBT/N/KEN/1766/Add.3</w:t>
          </w:r>
        </w:p>
        <w:p w:rsidR="006F67F3" w:rsidRPr="002F663C" w:rsidP="00DD3DD7" w14:paraId="7DC56CB1" w14:textId="0E503235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G/TBT/N/RWA/1166/Add.3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/1282/Add.3</w:t>
          </w:r>
        </w:p>
        <w:p w:rsidR="00DD3DD7" w:rsidRPr="00AA6A75" w:rsidP="00DD3DD7" w14:paraId="19E7CD98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AA6A75">
            <w:rPr>
              <w:rFonts w:eastAsia="Calibri" w:cs="Times New Roman"/>
              <w:b/>
              <w:szCs w:val="16"/>
              <w:lang w:val="es-ES_tradnl"/>
            </w:rPr>
            <w:t>G/TBT/N/UGA/2115/Add.3</w:t>
          </w:r>
          <w:bookmarkEnd w:id="4"/>
        </w:p>
        <w:p w:rsidR="00C14444" w:rsidRPr="00AA6A75" w:rsidP="00C14444" w14:paraId="6CC70D78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3EBC1BB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AA6A75" w:rsidP="00425DC5" w14:paraId="1A60982C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BA939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7452FC5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80D10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(26-6048)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5DF588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0FB7A6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A8822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95200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A946A0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8337859">
    <w:abstractNumId w:val="9"/>
  </w:num>
  <w:num w:numId="2" w16cid:durableId="68551210">
    <w:abstractNumId w:val="7"/>
  </w:num>
  <w:num w:numId="3" w16cid:durableId="384254825">
    <w:abstractNumId w:val="6"/>
  </w:num>
  <w:num w:numId="4" w16cid:durableId="1505972550">
    <w:abstractNumId w:val="5"/>
  </w:num>
  <w:num w:numId="5" w16cid:durableId="1705596740">
    <w:abstractNumId w:val="4"/>
  </w:num>
  <w:num w:numId="6" w16cid:durableId="1220748460">
    <w:abstractNumId w:val="12"/>
  </w:num>
  <w:num w:numId="7" w16cid:durableId="234782470">
    <w:abstractNumId w:val="11"/>
  </w:num>
  <w:num w:numId="8" w16cid:durableId="438795878">
    <w:abstractNumId w:val="10"/>
  </w:num>
  <w:num w:numId="9" w16cid:durableId="16145582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6291227">
    <w:abstractNumId w:val="13"/>
  </w:num>
  <w:num w:numId="11" w16cid:durableId="188373321">
    <w:abstractNumId w:val="8"/>
  </w:num>
  <w:num w:numId="12" w16cid:durableId="595140699">
    <w:abstractNumId w:val="3"/>
  </w:num>
  <w:num w:numId="13" w16cid:durableId="1224372624">
    <w:abstractNumId w:val="2"/>
  </w:num>
  <w:num w:numId="14" w16cid:durableId="1937639717">
    <w:abstractNumId w:val="1"/>
  </w:num>
  <w:num w:numId="15" w16cid:durableId="1066563122">
    <w:abstractNumId w:val="0"/>
  </w:num>
  <w:num w:numId="16" w16cid:durableId="21425744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5BF2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1A33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67F3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1348"/>
    <w:rsid w:val="00992AEA"/>
    <w:rsid w:val="009A4D36"/>
    <w:rsid w:val="009A6F54"/>
    <w:rsid w:val="009F68A2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3744"/>
    <w:rsid w:val="00AA332C"/>
    <w:rsid w:val="00AA6A75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5620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5E9AF1"/>
  <w15:docId w15:val="{1E23A434-8BF4-40D4-9993-52AEF82B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6BDD-7E39-4F52-AC99-99067AB23DF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2026-09-02T08:22:00Z</dcterms:created>
  <dcterms:modified xsi:type="dcterms:W3CDTF">2026-09-02T08:28:00Z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