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A9F68D8" w14:textId="77777777">
      <w:pPr>
        <w:pStyle w:val="Title"/>
      </w:pPr>
      <w:r w:rsidRPr="002F663C">
        <w:t>NOTIFICATION</w:t>
      </w:r>
    </w:p>
    <w:p w:rsidR="002F663C" w:rsidRPr="002F663C" w:rsidP="00DD3DD7" w14:paraId="30860DCC" w14:textId="77777777">
      <w:pPr>
        <w:pStyle w:val="Title3"/>
      </w:pPr>
      <w:r w:rsidRPr="002F663C">
        <w:t>Addendum</w:t>
      </w:r>
    </w:p>
    <w:p w:rsidR="002F663C" w:rsidP="001E2E4A" w14:paraId="21CC111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2CB89239" w14:textId="77777777">
      <w:pPr>
        <w:rPr>
          <w:rFonts w:eastAsia="Calibri" w:cs="Times New Roman"/>
        </w:rPr>
      </w:pPr>
    </w:p>
    <w:p w:rsidR="002F663C" w:rsidRPr="002F663C" w:rsidP="002F663C" w14:paraId="3FCE59A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A51C69C" w14:textId="77777777">
      <w:pPr>
        <w:rPr>
          <w:rFonts w:eastAsia="Calibri" w:cs="Times New Roman"/>
        </w:rPr>
      </w:pPr>
    </w:p>
    <w:p w:rsidR="00C14444" w:rsidRPr="002F663C" w:rsidP="002F663C" w14:paraId="5E3D4D4D" w14:textId="77777777">
      <w:pPr>
        <w:rPr>
          <w:rFonts w:eastAsia="Calibri" w:cs="Times New Roman"/>
        </w:rPr>
      </w:pPr>
    </w:p>
    <w:p w:rsidR="002F663C" w:rsidRPr="002F663C" w:rsidP="002F663C" w14:paraId="70CB5BC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9109-1 "buoyant aids for swimming instruction part1: safety requirements and test methods for buoyant aids to be worn"</w:t>
      </w:r>
    </w:p>
    <w:p w:rsidR="002F663C" w:rsidRPr="002F663C" w:rsidP="002F663C" w14:paraId="448C2B0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BEC28D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05C31B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80876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E6FD5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191F8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A11CE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ADEF6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6C762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6E5C5D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83D30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E8C7B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9E494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6BBC2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81F0A8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0F0AA6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30EE9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D3D985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87C5F1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AE45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6AEA0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43D8DF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B891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65933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1D55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B6A4A7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1C5F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A6374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9A26C2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46CA5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697CF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90CA0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7232D3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B8A06A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Lifejackets, buoyancy aids and flotation devices (ICS code(s): 13.340.70); Outdoor and water sports equipment (ICS code(s): 97.220.40)</w:t>
      </w:r>
    </w:p>
    <w:p w:rsidR="00EA656A" w:rsidRPr="002F663C" w:rsidP="00B16ACF" w14:paraId="492DD13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six-month transitional period to abide by the Egyptian Standard ES 9109-1 "buoyant aids for swimming instruction part1: safety requirements and test methods for buoyant aids to be worn"; (55 page(s), in Arabic).</w:t>
      </w:r>
    </w:p>
    <w:p w:rsidR="00EA656A" w:rsidRPr="002F663C" w:rsidP="00B16ACF" w14:paraId="7DC00CA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G/TBT/N/EGY/486</w:t>
        </w:r>
      </w:hyperlink>
      <w:r w:rsidRPr="002F663C">
        <w:rPr>
          <w:rFonts w:eastAsia="Calibri" w:cs="Times New Roman"/>
          <w:szCs w:val="18"/>
        </w:rPr>
        <w:t xml:space="preserve"> dated 9 October 2024.</w:t>
      </w:r>
    </w:p>
    <w:p w:rsidR="00EA656A" w:rsidRPr="002F663C" w:rsidP="00B16ACF" w14:paraId="4BB3906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13138-1/2012+AC 2022.</w:t>
      </w:r>
    </w:p>
    <w:p w:rsidR="00EA656A" w:rsidRPr="002F663C" w:rsidP="00B16ACF" w14:paraId="42B6CE5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EA656A" w:rsidRPr="002F663C" w:rsidP="00B16ACF" w14:paraId="7A1728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adoption: 11 August 2025</w:t>
      </w:r>
    </w:p>
    <w:p w:rsidR="00EA656A" w:rsidRPr="002F663C" w:rsidP="00B16ACF" w14:paraId="65877BC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Date of entry into 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EA656A" w:rsidRPr="002F663C" w:rsidP="00B16ACF" w14:paraId="19A464E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EA656A" w:rsidRPr="002F663C" w:rsidP="00B16ACF" w14:paraId="52BEA8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EA656A" w:rsidRPr="002F663C" w:rsidP="00B16ACF" w14:paraId="7747FA5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EA656A" w:rsidRPr="002F663C" w:rsidP="00B16ACF" w14:paraId="1F5C4DA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r w:rsidRPr="002F663C">
        <w:rPr>
          <w:rFonts w:eastAsia="Calibri" w:cs="Times New Roman"/>
          <w:szCs w:val="18"/>
        </w:rPr>
        <w:t>Tadreeb</w:t>
      </w:r>
      <w:r w:rsidRPr="002F663C">
        <w:rPr>
          <w:rFonts w:eastAsia="Calibri" w:cs="Times New Roman"/>
          <w:szCs w:val="18"/>
        </w:rPr>
        <w:t xml:space="preserve"> El-</w:t>
      </w:r>
      <w:r w:rsidRPr="002F663C">
        <w:rPr>
          <w:rFonts w:eastAsia="Calibri" w:cs="Times New Roman"/>
          <w:szCs w:val="18"/>
        </w:rPr>
        <w:t>Modarrebeen</w:t>
      </w:r>
      <w:r w:rsidRPr="002F663C">
        <w:rPr>
          <w:rFonts w:eastAsia="Calibri" w:cs="Times New Roman"/>
          <w:szCs w:val="18"/>
        </w:rPr>
        <w:t xml:space="preserve"> St., Ameriya, Cairo - Egypt</w:t>
      </w:r>
    </w:p>
    <w:p w:rsidR="00EA656A" w:rsidRPr="002F663C" w:rsidP="00B16ACF" w14:paraId="331AC19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EA656A" w:rsidRPr="002F663C" w:rsidP="00B16ACF" w14:paraId="2481051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EA656A" w:rsidRPr="002F663C" w:rsidP="00B16ACF" w14:paraId="04ABF66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EA656A" w:rsidRPr="002F663C" w:rsidP="00B16ACF" w14:paraId="5419959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748D254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5DB5FE4" w14:textId="77777777">
      <w:pPr>
        <w:jc w:val="center"/>
        <w:rPr>
          <w:b/>
        </w:rPr>
      </w:pPr>
    </w:p>
    <w:p w:rsidR="00A1565D" w:rsidP="003971FF" w14:paraId="2BFAA50A" w14:textId="77777777">
      <w:pPr>
        <w:jc w:val="center"/>
        <w:rPr>
          <w:b/>
        </w:rPr>
      </w:pPr>
    </w:p>
    <w:sectPr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A419A53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33D898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EDB496D" w14:textId="77777777">
      <w:r>
        <w:separator/>
      </w:r>
    </w:p>
  </w:footnote>
  <w:footnote w:type="continuationSeparator" w:id="1">
    <w:p w:rsidR="004D3A6A" w:rsidP="00ED54E0" w14:paraId="0DBD95A4" w14:textId="77777777">
      <w:r>
        <w:continuationSeparator/>
      </w:r>
    </w:p>
  </w:footnote>
  <w:footnote w:id="2">
    <w:p w:rsidR="007F6EA2" w14:paraId="1B78210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2BA5E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2C73B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036D4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293EA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9FD2C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G/TBT/N/EGY/486/Add.1</w:t>
    </w:r>
    <w:bookmarkEnd w:id="3"/>
  </w:p>
  <w:p w:rsidR="00DD3DD7" w:rsidRPr="00DD3DD7" w:rsidP="00DD3DD7" w14:paraId="709AA8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3189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75E4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FB4AB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533473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4068A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0AAE3BD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36D76D1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73F5D5" w14:textId="77777777">
          <w:pPr>
            <w:jc w:val="right"/>
            <w:rPr>
              <w:b/>
              <w:szCs w:val="16"/>
            </w:rPr>
          </w:pPr>
        </w:p>
      </w:tc>
    </w:tr>
    <w:tr w14:paraId="080C21F4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6EFB11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4687FC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G/TBT/N/EGY/486/Add.1</w:t>
          </w:r>
          <w:bookmarkEnd w:id="4"/>
        </w:p>
        <w:p w:rsidR="00C14444" w:rsidRPr="00C14444" w:rsidP="00C14444" w14:paraId="67FA4A95" w14:textId="77777777">
          <w:pPr>
            <w:jc w:val="center"/>
            <w:rPr>
              <w:szCs w:val="16"/>
            </w:rPr>
          </w:pPr>
        </w:p>
      </w:tc>
    </w:tr>
    <w:tr w14:paraId="4BD67C1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7F4FB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22745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11463CB0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E6408B9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(25-5703)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EAF972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BCDB3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E92E20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3F652A7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D635FC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359864">
    <w:abstractNumId w:val="9"/>
  </w:num>
  <w:num w:numId="2" w16cid:durableId="2082025187">
    <w:abstractNumId w:val="7"/>
  </w:num>
  <w:num w:numId="3" w16cid:durableId="199634018">
    <w:abstractNumId w:val="6"/>
  </w:num>
  <w:num w:numId="4" w16cid:durableId="1310279580">
    <w:abstractNumId w:val="5"/>
  </w:num>
  <w:num w:numId="5" w16cid:durableId="1776747898">
    <w:abstractNumId w:val="4"/>
  </w:num>
  <w:num w:numId="6" w16cid:durableId="1285384251">
    <w:abstractNumId w:val="12"/>
  </w:num>
  <w:num w:numId="7" w16cid:durableId="752967130">
    <w:abstractNumId w:val="11"/>
  </w:num>
  <w:num w:numId="8" w16cid:durableId="298803183">
    <w:abstractNumId w:val="10"/>
  </w:num>
  <w:num w:numId="9" w16cid:durableId="706676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62221775">
    <w:abstractNumId w:val="13"/>
  </w:num>
  <w:num w:numId="11" w16cid:durableId="1659848763">
    <w:abstractNumId w:val="8"/>
  </w:num>
  <w:num w:numId="12" w16cid:durableId="1008484797">
    <w:abstractNumId w:val="3"/>
  </w:num>
  <w:num w:numId="13" w16cid:durableId="1715353224">
    <w:abstractNumId w:val="2"/>
  </w:num>
  <w:num w:numId="14" w16cid:durableId="588807291">
    <w:abstractNumId w:val="1"/>
  </w:num>
  <w:num w:numId="15" w16cid:durableId="1942830585">
    <w:abstractNumId w:val="0"/>
  </w:num>
  <w:num w:numId="16" w16cid:durableId="193771264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1EF6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6064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74A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266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84C37"/>
    <w:rsid w:val="00E9471B"/>
    <w:rsid w:val="00EA5D4F"/>
    <w:rsid w:val="00EA656A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DB6843"/>
  <w15:docId w15:val="{AB1AF9C2-0385-482C-952D-09FFEAFA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://www.eos.org.eg/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EGY/496%22%20OR%20@Symbol=%22G/TBT/N/EGY/496/*%22&amp;Language=English&amp;Context=ScriptedSearches&amp;languageUIChanged=true" TargetMode="External" /><Relationship Id="rId8" Type="http://schemas.openxmlformats.org/officeDocument/2006/relationships/hyperlink" Target="mailto:eos@eos.org.eg/" TargetMode="External" /><Relationship Id="rId9" Type="http://schemas.openxmlformats.org/officeDocument/2006/relationships/hyperlink" Target="mailto:eos.tbt@eos.org.eg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BDBA2E-A6CB-40DE-BCA7-D06D4701DE4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2025-09-15T10:42:00Z</dcterms:created>
  <dcterms:modified xsi:type="dcterms:W3CDTF">2025-09-15T10:49:00Z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