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268641A" w14:textId="77777777">
      <w:pPr>
        <w:pStyle w:val="Title"/>
      </w:pPr>
      <w:r w:rsidRPr="002F663C">
        <w:t>NOTIFICATION</w:t>
      </w:r>
    </w:p>
    <w:p w:rsidR="002F663C" w:rsidRPr="002F663C" w:rsidP="00DD3DD7" w14:paraId="09D51E7D" w14:textId="77777777">
      <w:pPr>
        <w:pStyle w:val="Title3"/>
      </w:pPr>
      <w:r w:rsidRPr="002F663C">
        <w:t>Addendum</w:t>
      </w:r>
    </w:p>
    <w:p w:rsidR="002F663C" w:rsidP="001E2E4A" w14:paraId="4FFF65E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3F4DCC8" w14:textId="77777777">
      <w:pPr>
        <w:rPr>
          <w:rFonts w:eastAsia="Calibri" w:cs="Times New Roman"/>
        </w:rPr>
      </w:pPr>
    </w:p>
    <w:p w:rsidR="002F663C" w:rsidRPr="002F663C" w:rsidP="002F663C" w14:paraId="33C6AF4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83F5A0F" w14:textId="77777777">
      <w:pPr>
        <w:rPr>
          <w:rFonts w:eastAsia="Calibri" w:cs="Times New Roman"/>
        </w:rPr>
      </w:pPr>
    </w:p>
    <w:p w:rsidR="00C14444" w:rsidRPr="002F663C" w:rsidP="002F663C" w14:paraId="616EE9C8" w14:textId="77777777">
      <w:pPr>
        <w:rPr>
          <w:rFonts w:eastAsia="Calibri" w:cs="Times New Roman"/>
        </w:rPr>
      </w:pPr>
    </w:p>
    <w:p w:rsidR="002F663C" w:rsidRPr="002F663C" w:rsidP="002F663C" w14:paraId="770B92E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Hard-boiled sweets — Specification</w:t>
      </w:r>
    </w:p>
    <w:p w:rsidR="002F663C" w:rsidRPr="002F663C" w:rsidP="002F663C" w14:paraId="1210257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789734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07A869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DAE9C2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18DF6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84081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8E4D5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AA65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A0E7D2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36A56B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E26B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23E2F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77EA4C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1AF6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C6132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B4275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740C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9010DA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87568C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61F3133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B431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EC927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5F9F9D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B06BB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34D1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6557E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8D769E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81A6D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41DBE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59DF7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45F35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8E0382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CD722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397CC4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183B0C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Kenya would like to inform WTO Members that the draft East African Standard; Hard-boiled sweets — Specification notified in, G/TBT/N/BDI/512, G/TBT/N/KEN/1679, G/TBT/N/RWA/1061, G/TBT/N/TZA/1178, G/TBT/N/UGA/2016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EAS 350:2026 Kenya Standard—Hard-boiled sweets— Specification, Third Edition on 7th August 2026 via Kenya Gazette, No. 12185 dated 7th August 2026.</w:t>
      </w:r>
    </w:p>
    <w:p w:rsidR="001D4A40" w:rsidRPr="002F663C" w:rsidP="00B16ACF" w14:paraId="3420BF7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6C5A96" w:rsidP="006C5A96" w14:paraId="675E32E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3D32112" w14:textId="77777777">
      <w:pPr>
        <w:jc w:val="center"/>
        <w:rPr>
          <w:b/>
        </w:rPr>
      </w:pPr>
    </w:p>
    <w:p w:rsidR="00A1565D" w:rsidP="003971FF" w14:paraId="75A86F3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FCCD12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E8FBCA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0254B" w:rsidP="00ED54E0" w14:paraId="6BE8D2BE" w14:textId="77777777">
      <w:r>
        <w:separator/>
      </w:r>
    </w:p>
  </w:footnote>
  <w:footnote w:type="continuationSeparator" w:id="1">
    <w:p w:rsidR="0040254B" w:rsidP="00ED54E0" w14:paraId="6B696006" w14:textId="77777777">
      <w:r>
        <w:continuationSeparator/>
      </w:r>
    </w:p>
  </w:footnote>
  <w:footnote w:id="2">
    <w:p w:rsidR="007F6EA2" w14:paraId="38FC74A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91F45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FB182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7D9A4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37A105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7CC8" w:rsidRPr="00DD3DD7" w:rsidP="00DD3DD7" w14:paraId="030070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G/TBT/N/BDI/512/Add.1, G/TBT/N/KEN/1679/Add.1</w:t>
    </w:r>
  </w:p>
  <w:p w:rsidR="00D77CC8" w:rsidRPr="00DD3DD7" w:rsidP="00DD3DD7" w14:paraId="42E253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G/TBT/N/RWA/1061/Add.1, G/TBT/N/TZA/1178/Add.1</w:t>
    </w:r>
  </w:p>
  <w:p w:rsidR="00DD3DD7" w:rsidRPr="00DD3DD7" w:rsidP="00DD3DD7" w14:paraId="7FAE3C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G/TBT/N/UGA/2016/Add.1</w:t>
    </w:r>
    <w:bookmarkEnd w:id="3"/>
  </w:p>
  <w:p w:rsidR="00DD3DD7" w:rsidRPr="00DD3DD7" w:rsidP="00DD3DD7" w14:paraId="5A4B27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038B8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B05C2D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16AD2A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E5B2CA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CD4F5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EFCBD6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A1FC36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F9840D9" w14:textId="77777777">
          <w:pPr>
            <w:jc w:val="right"/>
            <w:rPr>
              <w:b/>
              <w:szCs w:val="16"/>
            </w:rPr>
          </w:pPr>
        </w:p>
      </w:tc>
    </w:tr>
    <w:tr w14:paraId="6554165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0FA892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77CC8" w:rsidRPr="002F663C" w:rsidP="00DD3DD7" w14:paraId="566BB51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G/TBT/N/BDI/512/Add.1, G/TBT/N/KEN/1679/Add.1</w:t>
          </w:r>
        </w:p>
        <w:p w:rsidR="00D77CC8" w:rsidRPr="002F663C" w:rsidP="00DD3DD7" w14:paraId="7D0F282A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G/TBT/N/RWA/1061/Add.1, G/TBT/N/TZA/1178/Add.1</w:t>
          </w:r>
        </w:p>
        <w:p w:rsidR="00DD3DD7" w:rsidRPr="002F663C" w:rsidP="00DD3DD7" w14:paraId="4984DA47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G/TBT/N/UGA/2016/Add.1</w:t>
          </w:r>
          <w:bookmarkEnd w:id="4"/>
        </w:p>
        <w:p w:rsidR="00C14444" w:rsidRPr="00C14444" w:rsidP="00C14444" w14:paraId="08B6BBED" w14:textId="77777777">
          <w:pPr>
            <w:jc w:val="center"/>
            <w:rPr>
              <w:szCs w:val="16"/>
            </w:rPr>
          </w:pPr>
        </w:p>
      </w:tc>
    </w:tr>
    <w:tr w14:paraId="726DD87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5E8E32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5E9B0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September 2026</w:t>
          </w:r>
          <w:bookmarkEnd w:id="5"/>
        </w:p>
      </w:tc>
    </w:tr>
    <w:tr w14:paraId="4A301AE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B1662A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(26-6061)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4D2E88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BEB1E3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284D3C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CBE4F0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5F390F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9506437">
    <w:abstractNumId w:val="9"/>
  </w:num>
  <w:num w:numId="2" w16cid:durableId="186217077">
    <w:abstractNumId w:val="7"/>
  </w:num>
  <w:num w:numId="3" w16cid:durableId="1078944761">
    <w:abstractNumId w:val="6"/>
  </w:num>
  <w:num w:numId="4" w16cid:durableId="1192378823">
    <w:abstractNumId w:val="5"/>
  </w:num>
  <w:num w:numId="5" w16cid:durableId="852721536">
    <w:abstractNumId w:val="4"/>
  </w:num>
  <w:num w:numId="6" w16cid:durableId="1509248879">
    <w:abstractNumId w:val="12"/>
  </w:num>
  <w:num w:numId="7" w16cid:durableId="1903908901">
    <w:abstractNumId w:val="11"/>
  </w:num>
  <w:num w:numId="8" w16cid:durableId="31655030">
    <w:abstractNumId w:val="10"/>
  </w:num>
  <w:num w:numId="9" w16cid:durableId="1289776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11626129">
    <w:abstractNumId w:val="13"/>
  </w:num>
  <w:num w:numId="11" w16cid:durableId="194464993">
    <w:abstractNumId w:val="8"/>
  </w:num>
  <w:num w:numId="12" w16cid:durableId="350566417">
    <w:abstractNumId w:val="3"/>
  </w:num>
  <w:num w:numId="13" w16cid:durableId="116263024">
    <w:abstractNumId w:val="2"/>
  </w:num>
  <w:num w:numId="14" w16cid:durableId="1884171142">
    <w:abstractNumId w:val="1"/>
  </w:num>
  <w:num w:numId="15" w16cid:durableId="1932736088">
    <w:abstractNumId w:val="0"/>
  </w:num>
  <w:num w:numId="16" w16cid:durableId="151842505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66C1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D4A40"/>
    <w:rsid w:val="001E291F"/>
    <w:rsid w:val="001E2E4A"/>
    <w:rsid w:val="002071C0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254B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32F2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77CC8"/>
    <w:rsid w:val="00D8568C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2EF6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BA90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4088E-4D7D-4A73-9EAA-CE0AD39D808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216</Words>
  <Characters>1272</Characters>
  <Application>Microsoft Office Word</Application>
  <DocSecurity>0</DocSecurity>
  <Lines>48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2026-09-02T10:16:00Z</dcterms:created>
  <dcterms:modified xsi:type="dcterms:W3CDTF">2026-09-02T10:25:00Z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