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C9BD9" w14:textId="77777777" w:rsidR="009239F7" w:rsidRPr="002F6A28" w:rsidRDefault="00ED3B9B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1C3D66E" w14:textId="77777777" w:rsidR="009239F7" w:rsidRPr="002F6A28" w:rsidRDefault="00ED3B9B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61062AE0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97389D" w14:paraId="59E511B6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44A7C950" w14:textId="77777777" w:rsidR="00F85C99" w:rsidRPr="002F6A28" w:rsidRDefault="00ED3B9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73E2D827" w14:textId="77777777" w:rsidR="00F85C99" w:rsidRPr="002F6A28" w:rsidRDefault="00ED3B9B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608B450E" w14:textId="77777777" w:rsidR="00F85C99" w:rsidRPr="002F6A28" w:rsidRDefault="00ED3B9B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7389D" w14:paraId="707B8EB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E554F9" w14:textId="77777777" w:rsidR="00F85C99" w:rsidRPr="002F6A28" w:rsidRDefault="00ED3B9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F9B6D6" w14:textId="77777777" w:rsidR="00F85C99" w:rsidRPr="002F6A28" w:rsidRDefault="00ED3B9B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39E81C8A" w14:textId="77777777" w:rsidR="00EE3A11" w:rsidRPr="00C379C8" w:rsidRDefault="00ED3B9B" w:rsidP="00155128">
            <w:r xmlns:w="http://schemas.openxmlformats.org/wordprocessingml/2006/main" w:rsidRPr="00C379C8">
              <w:t xml:space="preserve">乌干达国家标准局</w:t>
            </w:r>
          </w:p>
          <w:p w14:paraId="189BAA16" w14:textId="77777777" w:rsidR="00EE3A11" w:rsidRPr="00C379C8" w:rsidRDefault="00ED3B9B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26D8BA34" w14:textId="77777777" w:rsidR="00EE3A11" w:rsidRPr="000426EF" w:rsidRDefault="00ED3B9B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426EF">
              <w:rPr>
                <w:lang w:val="es-ES"/>
              </w:rPr>
              <w:t xml:space="preserve">邮政信箱 6329</w:t>
            </w:r>
          </w:p>
          <w:p w14:paraId="636C16CF" w14:textId="77777777" w:rsidR="00EE3A11" w:rsidRPr="000426EF" w:rsidRDefault="00ED3B9B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426EF">
              <w:rPr>
                <w:lang w:val="es-ES"/>
              </w:rPr>
              <w:t xml:space="preserve">乌干达坎帕拉</w:t>
            </w:r>
          </w:p>
          <w:p w14:paraId="44B3ECB3" w14:textId="77777777" w:rsidR="00EE3A11" w:rsidRPr="000426EF" w:rsidRDefault="00ED3B9B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426EF">
              <w:rPr>
                <w:lang w:val="es-ES"/>
              </w:rPr>
              <w:t xml:space="preserve">电话：+(256) 4 1733 3250/1/2</w:t>
            </w:r>
          </w:p>
          <w:p w14:paraId="458C5F47" w14:textId="77777777" w:rsidR="00EE3A11" w:rsidRPr="000426EF" w:rsidRDefault="00ED3B9B" w:rsidP="00155128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0426EF">
              <w:rPr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0426EF">
              <w:rPr>
                <w:lang w:val="fr-CH"/>
              </w:rPr>
              <w:t xml:space="preserve">+(256) 4 1428 6123</w:t>
            </w:r>
          </w:p>
          <w:p w14:paraId="352FEEE0" w14:textId="77777777" w:rsidR="00EE3A11" w:rsidRPr="000426EF" w:rsidRDefault="00ED3B9B" w:rsidP="00155128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0426EF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0426EF">
              <w:rPr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0426EF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AEBD72D" w14:textId="77777777" w:rsidR="00EE3A11" w:rsidRPr="00C379C8" w:rsidRDefault="00ED3B9B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14AA9DFC" w14:textId="77777777" w:rsidR="00F85C99" w:rsidRPr="002F6A28" w:rsidRDefault="00ED3B9B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电子邮件和网站地址，如果有）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97389D" w14:paraId="5800933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1E9E81" w14:textId="77777777" w:rsidR="00F85C99" w:rsidRPr="002F6A28" w:rsidRDefault="00ED3B9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B3924D" w14:textId="77777777" w:rsidR="00F85C99" w:rsidRPr="0058336F" w:rsidRDefault="00ED3B9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2.10.1条通知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97389D" w14:paraId="142A35D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1BF5B4" w14:textId="77777777" w:rsidR="00F85C99" w:rsidRPr="002F6A28" w:rsidRDefault="00ED3B9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ADBCA1" w14:textId="77777777" w:rsidR="00F85C99" w:rsidRPr="002F6A28" w:rsidRDefault="00ED3B9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新鲜、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冷藏</w:t>
            </w:r>
            <w:proofErr xmlns:w="http://schemas.openxmlformats.org/wordprocessingml/2006/main" w:type="gramEnd"/>
            <w:r xmlns:w="http://schemas.openxmlformats.org/wordprocessingml/2006/main" w:rsidR="00EE3A11" w:rsidRPr="00C379C8">
              <w:t xml:space="preserve">或冷冻</w:t>
            </w:r>
            <w:r xmlns:w="http://schemas.openxmlformats.org/wordprocessingml/2006/main" w:rsidR="00EE3A11" w:rsidRPr="00C379C8">
              <w:t xml:space="preserve">的绵羊或山羊肉。 </w:t>
            </w:r>
            <w:proofErr xmlns:w="http://schemas.openxmlformats.org/wordprocessingml/2006/main" w:type="gramStart"/>
            <w:r xmlns:w="http://schemas.openxmlformats.org/wordprocessingml/2006/main" w:rsidR="00EE3A11" w:rsidRPr="00C379C8">
              <w:t xml:space="preserve">（HS编码：0204）；肉类和肉制品（ICS 代码：67.120.10），山羊肉，山羊肉</w:t>
            </w:r>
            <w:bookmarkEnd xmlns:w="http://schemas.openxmlformats.org/wordprocessingml/2006/main" w:id="22"/>
          </w:p>
        </w:tc>
      </w:tr>
      <w:tr w:rsidR="0097389D" w14:paraId="3B6A701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6072A4" w14:textId="77777777" w:rsidR="00F85C99" w:rsidRPr="002F6A28" w:rsidRDefault="00ED3B9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1AC8E2" w14:textId="77777777" w:rsidR="00F85C99" w:rsidRPr="002F6A28" w:rsidRDefault="00ED3B9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1247：2022，山羊（山羊）肉 — 屠体和切割，第一版</w:t>
            </w:r>
          </w:p>
          <w:p w14:paraId="53994EA2" w14:textId="77777777" w:rsidR="00EE3A11" w:rsidRPr="00C379C8" w:rsidRDefault="00ED3B9B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注：乌干达标准草案也已通知 SPS 委员会。 （22 页，英文）</w:t>
            </w:r>
            <w:bookmarkEnd xmlns:w="http://schemas.openxmlformats.org/wordprocessingml/2006/main" w:id="24"/>
          </w:p>
        </w:tc>
      </w:tr>
      <w:tr w:rsidR="0097389D" w14:paraId="29A3434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5B415A" w14:textId="77777777" w:rsidR="00F85C99" w:rsidRPr="002F6A28" w:rsidRDefault="00ED3B9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E70478" w14:textId="77777777" w:rsidR="00F85C99" w:rsidRPr="002F6A28" w:rsidRDefault="00ED3B9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本乌干达标准草案定义了供人类食用的山羊胴体和切肉的要求、取样和测试方法。</w:t>
            </w:r>
            <w:bookmarkEnd xmlns:w="http://schemas.openxmlformats.org/wordprocessingml/2006/main" w:id="26"/>
          </w:p>
        </w:tc>
      </w:tr>
      <w:tr w:rsidR="0097389D" w14:paraId="63C7B23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594399" w14:textId="77777777" w:rsidR="00F85C99" w:rsidRPr="002F6A28" w:rsidRDefault="00ED3B9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833CFE" w14:textId="77777777" w:rsidR="00F85C99" w:rsidRPr="002F6A28" w:rsidRDefault="00ED3B9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97389D" w14:paraId="09CD6A9B" w14:textId="77777777" w:rsidTr="00ED3B9B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0CCEEE" w14:textId="77777777" w:rsidR="00F85C99" w:rsidRPr="002F6A28" w:rsidRDefault="00ED3B9B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6B7055" w14:textId="77777777" w:rsidR="00072B36" w:rsidRPr="002F6A28" w:rsidRDefault="00ED3B9B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19C127B3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AOAC 官方方法 972.25，食品中的铅 (Pb)。原子吸收分光光度计</w:t>
            </w:r>
          </w:p>
          <w:p w14:paraId="221CC80F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1，推荐的国际操作守则——食品卫生的一般原则</w:t>
            </w:r>
          </w:p>
          <w:p w14:paraId="4533AC9C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CAC/MRL2：食品中兽药残留的最大残留限量 (MRL) 和风险管理建议 (RMR)</w:t>
            </w:r>
          </w:p>
          <w:p w14:paraId="6A71A93F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58，肉类卫生操作规范</w:t>
            </w:r>
          </w:p>
          <w:p w14:paraId="2576C828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4833-1，食品和动物饲料的微生物学——微生物计数的水平方法——30 摄氏度的菌落计数技术</w:t>
            </w:r>
          </w:p>
          <w:p w14:paraId="58E95A15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6888-1：食物链微生物学——凝固酶阳性计数的水平方法</w:t>
            </w:r>
          </w:p>
          <w:p w14:paraId="0B31B046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葡萄球菌（金黄色葡萄球菌和其他物种）——第 1 部分：使用 Baird-Parker 琼脂培养基的方法</w:t>
            </w:r>
          </w:p>
          <w:p w14:paraId="0C441C57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16649-2：食品和动物饲料的微生物学 β-葡萄糖醛酸酶阳性大肠杆菌计数的水平方法 第 2 部分：使用 5-bromo-4-chloro-3-indolyl 在 44°C 的菌落计数技术β-D-葡萄糖苷酸</w:t>
            </w:r>
          </w:p>
          <w:p w14:paraId="2BFFDDD8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16654：食品和动物饲料的微生物学——检测大肠杆菌 O157 的水平方法</w:t>
            </w:r>
          </w:p>
          <w:p w14:paraId="11EE6FB4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6579-1：食物链微生物学——沙门氏菌检测、计数和血清分型的水平方法——第 1 部分：沙门氏菌属的检测。</w:t>
            </w:r>
          </w:p>
          <w:p w14:paraId="034003C4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11290-1：食物链微生物学——单核细胞增生李斯特菌和李斯特菌属检测和计数的水平方法。 — 第 1 部分：检测方法</w:t>
            </w:r>
          </w:p>
          <w:p w14:paraId="49DD3298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10272-1：食物链微生物学——检测和计数弯曲杆菌属的水平方法。 — 第 1 部分：检测方法</w:t>
            </w:r>
          </w:p>
          <w:p w14:paraId="45EADA7F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ECE/TRADE/---:2007，UNECE 标准 — 山羊肉 — 胴体和切块</w:t>
            </w:r>
          </w:p>
          <w:p w14:paraId="5DCD0C7B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KS 317-2: 1982(C1999)，肉类等级和肉块规范 - 第 2 部分：羔羊肉、羊肉和山羊肉</w:t>
            </w:r>
          </w:p>
          <w:p w14:paraId="1E64BC6D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 2536:1995(R2000)，肉类和肉制品——羊肉和山羊肉（雪佛兰）——新鲜、冷藏和冷冻——技术要求</w:t>
            </w:r>
          </w:p>
          <w:p w14:paraId="199D7119" w14:textId="77777777" w:rsidR="00F85C99" w:rsidRPr="000426EF" w:rsidRDefault="00ED3B9B" w:rsidP="000426EF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jc w:val="left"/>
              <w:rPr>
                <w:lang w:val="fr-CH"/>
              </w:rPr>
            </w:pPr>
            <w:r xmlns:w="http://schemas.openxmlformats.org/wordprocessingml/2006/main" w:rsidRPr="000426EF">
              <w:rPr>
                <w:lang w:val="fr-CH"/>
              </w:rPr>
              <w:t xml:space="preserve">食品法典</w:t>
            </w:r>
            <w:proofErr xmlns:w="http://schemas.openxmlformats.org/wordprocessingml/2006/main" w:type="gramStart"/>
            <w:r xmlns:w="http://schemas.openxmlformats.org/wordprocessingml/2006/main" w:rsidRPr="000426EF">
              <w:rPr>
                <w:lang w:val="fr-CH"/>
              </w:rPr>
              <w:t xml:space="preserve">网站： http: </w:t>
            </w:r>
            <w:proofErr xmlns:w="http://schemas.openxmlformats.org/wordprocessingml/2006/main" w:type="gramEnd"/>
            <w:r xmlns:w="http://schemas.openxmlformats.org/wordprocessingml/2006/main" w:rsidRPr="000426EF">
              <w:rPr>
                <w:lang w:val="fr-CH"/>
              </w:rPr>
              <w:t xml:space="preserve">//www.codexalimentarius.net/mrls/pestdes/jsp/pest_q-e.jsp</w:t>
            </w:r>
          </w:p>
          <w:p w14:paraId="48089B35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美国农业部对外农业服务网站：http://www.mrldatabase.com</w:t>
            </w:r>
          </w:p>
          <w:p w14:paraId="0D3712E7" w14:textId="77777777" w:rsidR="00F85C99" w:rsidRPr="002F6A28" w:rsidRDefault="00ED3B9B" w:rsidP="000426EF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jc w:val="left"/>
            </w:pPr>
            <w:r xmlns:w="http://schemas.openxmlformats.org/wordprocessingml/2006/main" w:rsidRPr="002F6A28">
              <w:t xml:space="preserve">美国农业部农业营销服务网站：http://www.ams.usda.gov/AMSv1.0/Standards</w:t>
            </w:r>
          </w:p>
          <w:p w14:paraId="14DCE8CF" w14:textId="77777777" w:rsidR="00F85C99" w:rsidRPr="002F6A28" w:rsidRDefault="00ED3B9B" w:rsidP="000426EF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jc w:val="left"/>
            </w:pPr>
            <w:r xmlns:w="http://schemas.openxmlformats.org/wordprocessingml/2006/main" w:rsidRPr="002F6A28">
              <w:t xml:space="preserve">美国农业部植物检验服务网站： http: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2F6A28">
                <w:rPr>
                  <w:color w:val="0000FF"/>
                  <w:u w:val="single"/>
                </w:rPr>
                <w:t xml:space="preserve">//www.aphis.usda.gov/import_export/plants</w:t>
              </w:r>
            </w:hyperlink>
          </w:p>
          <w:p w14:paraId="79DC0C36" w14:textId="77777777" w:rsidR="00F85C99" w:rsidRPr="002F6A28" w:rsidRDefault="00ED3B9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欧盟：http://ec.europa.eu/sanco_pesticides/public</w:t>
            </w:r>
            <w:bookmarkEnd xmlns:w="http://schemas.openxmlformats.org/wordprocessingml/2006/main" w:id="30"/>
          </w:p>
        </w:tc>
      </w:tr>
      <w:tr w:rsidR="0097389D" w14:paraId="2EA1E0C2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7F80DF" w14:textId="77777777" w:rsidR="00EE3A11" w:rsidRPr="002F6A28" w:rsidRDefault="00ED3B9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7FA635" w14:textId="77777777" w:rsidR="00EE3A11" w:rsidRPr="002F6A28" w:rsidRDefault="00ED3B9B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421805C3" w14:textId="77777777" w:rsidR="00EE3A11" w:rsidRPr="002F6A28" w:rsidRDefault="00ED3B9B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97389D" w14:paraId="0900661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3840EE" w14:textId="77777777" w:rsidR="00F85C99" w:rsidRPr="002F6A28" w:rsidRDefault="00ED3B9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1FA4C1" w14:textId="77777777" w:rsidR="00F85C99" w:rsidRPr="002F6A28" w:rsidRDefault="00ED3B9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97389D" w14:paraId="2880A3A2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6F59626F" w14:textId="77777777" w:rsidR="00F85C99" w:rsidRPr="002F6A28" w:rsidRDefault="00ED3B9B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322339C" w14:textId="77777777" w:rsidR="00F85C99" w:rsidRPr="002F6A28" w:rsidRDefault="00ED3B9B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6222C81A" w14:textId="77777777" w:rsidR="00EE3A11" w:rsidRPr="00A12DDE" w:rsidRDefault="00ED3B9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6B6384E1" w14:textId="77777777" w:rsidR="00EE3A11" w:rsidRPr="00A12DDE" w:rsidRDefault="00ED3B9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63ED9A1B" w14:textId="77777777" w:rsidR="00EE3A11" w:rsidRPr="000426EF" w:rsidRDefault="00ED3B9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0426EF">
              <w:rPr>
                <w:bCs/>
                <w:lang w:val="es-ES"/>
              </w:rPr>
              <w:t xml:space="preserve">邮政信箱 6329</w:t>
            </w:r>
          </w:p>
          <w:p w14:paraId="2D3DED14" w14:textId="77777777" w:rsidR="00EE3A11" w:rsidRPr="000426EF" w:rsidRDefault="00ED3B9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0426EF">
              <w:rPr>
                <w:bCs/>
                <w:lang w:val="es-ES"/>
              </w:rPr>
              <w:t xml:space="preserve">乌干达坎帕拉</w:t>
            </w:r>
          </w:p>
          <w:p w14:paraId="3BBCE7FD" w14:textId="77777777" w:rsidR="00EE3A11" w:rsidRPr="000426EF" w:rsidRDefault="00ED3B9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0426EF">
              <w:rPr>
                <w:bCs/>
                <w:lang w:val="es-ES"/>
              </w:rPr>
              <w:t xml:space="preserve">电话：+(256) 4 1733 3250/1/2</w:t>
            </w:r>
          </w:p>
          <w:p w14:paraId="591CB8F0" w14:textId="77777777" w:rsidR="00EE3A11" w:rsidRPr="000426EF" w:rsidRDefault="00ED3B9B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0426EF">
              <w:rPr>
                <w:bCs/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0426EF">
              <w:rPr>
                <w:bCs/>
                <w:lang w:val="fr-CH"/>
              </w:rPr>
              <w:t xml:space="preserve">+(256) 4 1428 6123</w:t>
            </w:r>
          </w:p>
          <w:p w14:paraId="3DEFBBD5" w14:textId="77777777" w:rsidR="00EE3A11" w:rsidRPr="000426EF" w:rsidRDefault="00ED3B9B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0426EF">
              <w:rPr>
                <w:bCs/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0426EF">
              <w:rPr>
                <w:bCs/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0426EF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3105C2C1" w14:textId="77777777" w:rsidR="00EE3A11" w:rsidRPr="00A12DDE" w:rsidRDefault="00ED3B9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450D40ED" w14:textId="77777777" w:rsidR="00EE3A11" w:rsidRPr="00A12DDE" w:rsidRDefault="00980D5B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="00ED3B9B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https://members.wto.org/crnattachments/2022/TBT/UGA/22_4367_00_e.pdf</w:t>
              </w:r>
            </w:hyperlink>
            <w:bookmarkEnd xmlns:w="http://schemas.openxmlformats.org/wordprocessingml/2006/main" w:id="42"/>
          </w:p>
        </w:tc>
      </w:tr>
    </w:tbl>
    <w:p w14:paraId="6A124807" w14:textId="77777777" w:rsidR="00EE3A11" w:rsidRPr="002F6A28" w:rsidRDefault="00EE3A11" w:rsidP="002F6A28"/>
    <w:sectPr w:rsidR="00EE3A11" w:rsidRPr="002F6A28" w:rsidSect="00760D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E806B" w14:textId="77777777" w:rsidR="00697EA3" w:rsidRDefault="00ED3B9B">
      <w:r>
        <w:separator/>
      </w:r>
    </w:p>
  </w:endnote>
  <w:endnote w:type="continuationSeparator" w:id="0">
    <w:p w14:paraId="2034D100" w14:textId="77777777" w:rsidR="00697EA3" w:rsidRDefault="00ED3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0B574" w14:textId="77777777" w:rsidR="009239F7" w:rsidRPr="002F6A28" w:rsidRDefault="00ED3B9B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B416E" w14:textId="77777777" w:rsidR="009239F7" w:rsidRPr="002F6A28" w:rsidRDefault="00ED3B9B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DB45D" w14:textId="77777777" w:rsidR="00EE3A11" w:rsidRPr="002F6A28" w:rsidRDefault="00ED3B9B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22E00" w14:textId="77777777" w:rsidR="00697EA3" w:rsidRDefault="00ED3B9B">
      <w:r>
        <w:separator/>
      </w:r>
    </w:p>
  </w:footnote>
  <w:footnote w:type="continuationSeparator" w:id="0">
    <w:p w14:paraId="1EA0BFAE" w14:textId="77777777" w:rsidR="00697EA3" w:rsidRDefault="00ED3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D4EBF" w14:textId="77777777" w:rsidR="009239F7" w:rsidRPr="002F6A28" w:rsidRDefault="00ED3B9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5E929B26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956EFA0" w14:textId="77777777" w:rsidR="009239F7" w:rsidRPr="002F6A28" w:rsidRDefault="00ED3B9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7339967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72199" w14:textId="77777777" w:rsidR="009239F7" w:rsidRPr="002F6A28" w:rsidRDefault="00ED3B9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G/TBT/N/UGA/1633</w:t>
    </w:r>
    <w:bookmarkEnd xmlns:w="http://schemas.openxmlformats.org/wordprocessingml/2006/main" w:id="43"/>
  </w:p>
  <w:p w14:paraId="4140C1B9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C54B98F" w14:textId="77777777" w:rsidR="009239F7" w:rsidRPr="002F6A28" w:rsidRDefault="00ED3B9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95F9D9C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7389D" w14:paraId="24E3F1BA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6635E9B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D313C52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97389D" w14:paraId="0BE2776D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7BD418A" w14:textId="77777777" w:rsidR="00ED54E0" w:rsidRPr="009239F7" w:rsidRDefault="00ED3B9B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18F43FBA" wp14:editId="6D3D74FF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425039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288243A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97389D" w14:paraId="39B2434B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A0C467A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3F85A70" w14:textId="77777777" w:rsidR="009239F7" w:rsidRPr="002F6A28" w:rsidRDefault="00ED3B9B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G/TBT/N/UGA/1633</w:t>
          </w:r>
          <w:bookmarkEnd xmlns:w="http://schemas.openxmlformats.org/wordprocessingml/2006/main" w:id="45"/>
        </w:p>
      </w:tc>
    </w:tr>
    <w:tr w:rsidR="0097389D" w14:paraId="51674B9A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6CC6E77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BB67304" w14:textId="0CAE293D" w:rsidR="00ED54E0" w:rsidRPr="009239F7" w:rsidRDefault="00ED3B9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28 日</w:t>
          </w:r>
        </w:p>
      </w:tc>
    </w:tr>
    <w:tr w:rsidR="0097389D" w14:paraId="78F629AF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2CC2333" w14:textId="051FC3F4" w:rsidR="00ED54E0" w:rsidRPr="009239F7" w:rsidRDefault="00ED3B9B" w:rsidP="0097650D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>
            <w:rPr>
              <w:color w:val="FF0000"/>
              <w:szCs w:val="16"/>
            </w:rPr>
            <w:t xml:space="preserve">(22-4991)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C6EFD3E" w14:textId="77777777" w:rsidR="00ED54E0" w:rsidRPr="009239F7" w:rsidRDefault="00ED3B9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8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48"/>
        </w:p>
      </w:tc>
    </w:tr>
    <w:tr w:rsidR="0097389D" w14:paraId="6A356F5D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6AA2094" w14:textId="77777777" w:rsidR="00ED54E0" w:rsidRPr="009239F7" w:rsidRDefault="00ED3B9B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49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49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7B086F0" w14:textId="77777777" w:rsidR="00ED54E0" w:rsidRPr="002F6A28" w:rsidRDefault="00ED3B9B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0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1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1"/>
          <w:bookmarkEnd xmlns:w="http://schemas.openxmlformats.org/wordprocessingml/2006/main" w:id="50"/>
        </w:p>
      </w:tc>
    </w:tr>
  </w:tbl>
  <w:p w14:paraId="1EFE3C3F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FD6EED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C20CB66" w:tentative="1">
      <w:start w:val="1"/>
      <w:numFmt w:val="lowerLetter"/>
      <w:lvlText w:val="%2."/>
      <w:lvlJc w:val="left"/>
      <w:pPr>
        <w:ind w:left="1080" w:hanging="360"/>
      </w:pPr>
    </w:lvl>
    <w:lvl w:ilvl="2" w:tplc="B4F23208" w:tentative="1">
      <w:start w:val="1"/>
      <w:numFmt w:val="lowerRoman"/>
      <w:lvlText w:val="%3."/>
      <w:lvlJc w:val="right"/>
      <w:pPr>
        <w:ind w:left="1800" w:hanging="180"/>
      </w:pPr>
    </w:lvl>
    <w:lvl w:ilvl="3" w:tplc="C032C06A" w:tentative="1">
      <w:start w:val="1"/>
      <w:numFmt w:val="decimal"/>
      <w:lvlText w:val="%4."/>
      <w:lvlJc w:val="left"/>
      <w:pPr>
        <w:ind w:left="2520" w:hanging="360"/>
      </w:pPr>
    </w:lvl>
    <w:lvl w:ilvl="4" w:tplc="2E5E47DA" w:tentative="1">
      <w:start w:val="1"/>
      <w:numFmt w:val="lowerLetter"/>
      <w:lvlText w:val="%5."/>
      <w:lvlJc w:val="left"/>
      <w:pPr>
        <w:ind w:left="3240" w:hanging="360"/>
      </w:pPr>
    </w:lvl>
    <w:lvl w:ilvl="5" w:tplc="F2FC4D8A" w:tentative="1">
      <w:start w:val="1"/>
      <w:numFmt w:val="lowerRoman"/>
      <w:lvlText w:val="%6."/>
      <w:lvlJc w:val="right"/>
      <w:pPr>
        <w:ind w:left="3960" w:hanging="180"/>
      </w:pPr>
    </w:lvl>
    <w:lvl w:ilvl="6" w:tplc="40F8FE78" w:tentative="1">
      <w:start w:val="1"/>
      <w:numFmt w:val="decimal"/>
      <w:lvlText w:val="%7."/>
      <w:lvlJc w:val="left"/>
      <w:pPr>
        <w:ind w:left="4680" w:hanging="360"/>
      </w:pPr>
    </w:lvl>
    <w:lvl w:ilvl="7" w:tplc="0C349B40" w:tentative="1">
      <w:start w:val="1"/>
      <w:numFmt w:val="lowerLetter"/>
      <w:lvlText w:val="%8."/>
      <w:lvlJc w:val="left"/>
      <w:pPr>
        <w:ind w:left="5400" w:hanging="360"/>
      </w:pPr>
    </w:lvl>
    <w:lvl w:ilvl="8" w:tplc="6A6AF2D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426E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94A60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97EA3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389D"/>
    <w:rsid w:val="0097650D"/>
    <w:rsid w:val="00980D5B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3B9B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26F3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74D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yperlink" Target="https://members.wto.org/crnattachments/2022/TBT/UGA/22_4367_00_e.pdf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nbs.go.ug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info@unbs.go.u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phis.usda.gov/import_export/plants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4</TotalTime>
  <Pages>3</Pages>
  <Words>655</Words>
  <Characters>4111</Characters>
  <Application>Microsoft Office Word</Application>
  <DocSecurity>0</DocSecurity>
  <Lines>101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4</cp:revision>
  <dcterms:created xsi:type="dcterms:W3CDTF">2022-06-28T12:20:00Z</dcterms:created>
  <dcterms:modified xsi:type="dcterms:W3CDTF">2022-06-28T12:50:00Z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