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4473A" w14:textId="77777777" w:rsidR="009239F7" w:rsidRPr="002F6A28" w:rsidRDefault="0094166A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5EFD1C10" w14:textId="77777777" w:rsidR="009239F7" w:rsidRPr="002F6A28" w:rsidRDefault="0094166A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2F2A8129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3C4442" w14:paraId="067C0431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0CA9C93B" w14:textId="77777777" w:rsidR="00F85C99" w:rsidRPr="002F6A28" w:rsidRDefault="0094166A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68998CE9" w14:textId="77777777" w:rsidR="00F85C99" w:rsidRPr="002F6A28" w:rsidRDefault="0094166A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65BFB47D" w14:textId="77777777" w:rsidR="00F85C99" w:rsidRPr="002F6A28" w:rsidRDefault="0094166A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3C4442" w14:paraId="1A082C6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EB98B0A" w14:textId="77777777" w:rsidR="00F85C99" w:rsidRPr="002F6A28" w:rsidRDefault="0094166A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F17E42A" w14:textId="77777777" w:rsidR="00F85C99" w:rsidRPr="002F6A28" w:rsidRDefault="0094166A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2298D775" w14:textId="77777777" w:rsidR="00EE3A11" w:rsidRPr="00C379C8" w:rsidRDefault="0094166A" w:rsidP="00155128">
            <w:r xmlns:w="http://schemas.openxmlformats.org/wordprocessingml/2006/main" w:rsidRPr="00C379C8">
              <w:t xml:space="preserve">乌干达国家标准局</w:t>
            </w:r>
          </w:p>
          <w:p w14:paraId="5C8E5FD2" w14:textId="77777777" w:rsidR="00EE3A11" w:rsidRPr="00C379C8" w:rsidRDefault="0094166A" w:rsidP="00155128">
            <w:r xmlns:w="http://schemas.openxmlformats.org/wordprocessingml/2006/main" w:rsidRPr="00C379C8">
              <w:t xml:space="preserve">地块 2-12 ByPass Link，Bweyogerere 工业和商业园</w:t>
            </w:r>
          </w:p>
          <w:p w14:paraId="5CFEDD98" w14:textId="77777777" w:rsidR="00EE3A11" w:rsidRPr="0027366F" w:rsidRDefault="0094166A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27366F">
              <w:rPr>
                <w:lang w:val="es-ES"/>
              </w:rPr>
              <w:t xml:space="preserve">邮政信箱 6329</w:t>
            </w:r>
          </w:p>
          <w:p w14:paraId="3887F60C" w14:textId="77777777" w:rsidR="00EE3A11" w:rsidRPr="0027366F" w:rsidRDefault="0094166A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27366F">
              <w:rPr>
                <w:lang w:val="es-ES"/>
              </w:rPr>
              <w:t xml:space="preserve">乌干达坎帕拉</w:t>
            </w:r>
          </w:p>
          <w:p w14:paraId="52F6FE6E" w14:textId="77777777" w:rsidR="00EE3A11" w:rsidRPr="0027366F" w:rsidRDefault="0094166A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27366F">
              <w:rPr>
                <w:lang w:val="es-ES"/>
              </w:rPr>
              <w:t xml:space="preserve">电话：+(256) 4 1733 3250/1/2</w:t>
            </w:r>
          </w:p>
          <w:p w14:paraId="688B9428" w14:textId="77777777" w:rsidR="00EE3A11" w:rsidRPr="0027366F" w:rsidRDefault="0094166A" w:rsidP="00155128">
            <w:pPr xmlns:w="http://schemas.openxmlformats.org/wordprocessingml/2006/main">
              <w:rPr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27366F">
              <w:rPr>
                <w:lang w:val="fr-CH"/>
              </w:rPr>
              <w:t xml:space="preserve">传真： </w:t>
            </w:r>
            <w:proofErr xmlns:w="http://schemas.openxmlformats.org/wordprocessingml/2006/main" w:type="gramEnd"/>
            <w:r xmlns:w="http://schemas.openxmlformats.org/wordprocessingml/2006/main" w:rsidRPr="0027366F">
              <w:rPr>
                <w:lang w:val="fr-CH"/>
              </w:rPr>
              <w:t xml:space="preserve">+(256) 4 1428 6123</w:t>
            </w:r>
          </w:p>
          <w:p w14:paraId="4DBFA656" w14:textId="77777777" w:rsidR="00EE3A11" w:rsidRPr="0027366F" w:rsidRDefault="0094166A" w:rsidP="00155128">
            <w:pPr xmlns:w="http://schemas.openxmlformats.org/wordprocessingml/2006/main">
              <w:rPr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27366F">
              <w:rPr>
                <w:lang w:val="fr-CH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27366F">
              <w:rPr>
                <w:lang w:val="fr-CH"/>
              </w:rPr>
              <w:t xml:space="preserve">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27366F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4C5D08FC" w14:textId="77777777" w:rsidR="00EE3A11" w:rsidRPr="00C379C8" w:rsidRDefault="0094166A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282E79EC" w14:textId="77777777" w:rsidR="00F85C99" w:rsidRPr="002F6A28" w:rsidRDefault="0094166A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如果与上述不同，应注明指定处理通知意见的机构或当局的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名称和地址（包括电话和传真号码、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电子邮件和网站地址，如果有） 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3C4442" w14:paraId="55B9521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69D1555" w14:textId="77777777" w:rsidR="00F85C99" w:rsidRPr="002F6A28" w:rsidRDefault="0094166A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3483F83" w14:textId="77777777" w:rsidR="00F85C99" w:rsidRPr="0058336F" w:rsidRDefault="0094166A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2.10.1条通知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 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 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3C4442" w14:paraId="310C524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18E28F9" w14:textId="77777777" w:rsidR="00F85C99" w:rsidRPr="002F6A28" w:rsidRDefault="0094166A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5C6A749" w14:textId="77777777" w:rsidR="00F85C99" w:rsidRPr="002F6A28" w:rsidRDefault="0094166A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新鲜或冷藏的牛肉。 （HS编码：0201）；肉类和肉制品（ICS 代码：67.120.10），牛肉</w:t>
            </w:r>
            <w:bookmarkEnd xmlns:w="http://schemas.openxmlformats.org/wordprocessingml/2006/main" w:id="22"/>
          </w:p>
        </w:tc>
      </w:tr>
      <w:tr w:rsidR="003C4442" w14:paraId="0A2E6A1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0BDD89E" w14:textId="77777777" w:rsidR="00F85C99" w:rsidRPr="002F6A28" w:rsidRDefault="0094166A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E2C0947" w14:textId="77777777" w:rsidR="00F85C99" w:rsidRPr="002F6A28" w:rsidRDefault="0094166A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DUS DARS 1245: 2022，牛（牛肉）肉 — 胴体和切块，第一版</w:t>
            </w:r>
          </w:p>
          <w:p w14:paraId="0A6CC782" w14:textId="77777777" w:rsidR="00EE3A11" w:rsidRPr="00C379C8" w:rsidRDefault="0094166A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注：乌干达标准草案也已通知 SPS 委员会。 （20 页，英文）</w:t>
            </w:r>
            <w:bookmarkEnd xmlns:w="http://schemas.openxmlformats.org/wordprocessingml/2006/main" w:id="24"/>
          </w:p>
        </w:tc>
      </w:tr>
      <w:tr w:rsidR="003C4442" w14:paraId="698511F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1A9DAF7" w14:textId="77777777" w:rsidR="00F85C99" w:rsidRPr="002F6A28" w:rsidRDefault="0094166A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C41F5F1" w14:textId="77777777" w:rsidR="00F85C99" w:rsidRPr="002F6A28" w:rsidRDefault="0094166A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本乌干达标准草案规定了供人类食用的牛肉的分级方法和等级、质量和安全要求以及屠体的测试方法。该标准还定义了待售屠体肉块的主要部分。</w:t>
            </w:r>
            <w:bookmarkEnd xmlns:w="http://schemas.openxmlformats.org/wordprocessingml/2006/main" w:id="26"/>
          </w:p>
        </w:tc>
      </w:tr>
      <w:tr w:rsidR="003C4442" w14:paraId="16E70AB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10E19E7" w14:textId="77777777" w:rsidR="00F85C99" w:rsidRPr="002F6A28" w:rsidRDefault="0094166A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504741C" w14:textId="77777777" w:rsidR="00F85C99" w:rsidRPr="002F6A28" w:rsidRDefault="0094166A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消费者信息、标签；防止欺诈行为和消费者保护；保护人类健康或安全；质量要求；协调；减少贸易壁垒，促进贸易；节省成本和提高生产力</w:t>
            </w:r>
            <w:bookmarkEnd xmlns:w="http://schemas.openxmlformats.org/wordprocessingml/2006/main" w:id="28"/>
          </w:p>
        </w:tc>
      </w:tr>
      <w:tr w:rsidR="003C4442" w14:paraId="3F058EFE" w14:textId="77777777" w:rsidTr="0094166A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892352B" w14:textId="77777777" w:rsidR="00F85C99" w:rsidRPr="002F6A28" w:rsidRDefault="0094166A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C0E78AD" w14:textId="77777777" w:rsidR="00072B36" w:rsidRPr="002F6A28" w:rsidRDefault="0094166A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32387EAF" w14:textId="77777777" w:rsidR="00F85C99" w:rsidRPr="002F6A28" w:rsidRDefault="009416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AOAC 官方方法 972.25，食品中的铅 (Pb)。原子吸收分光光度计</w:t>
            </w:r>
          </w:p>
          <w:p w14:paraId="3C60C063" w14:textId="77777777" w:rsidR="00F85C99" w:rsidRPr="002F6A28" w:rsidRDefault="009416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CAC/RCP 1，推荐的国际操作守则——食品卫生的一般原则</w:t>
            </w:r>
          </w:p>
          <w:p w14:paraId="66C1745F" w14:textId="77777777" w:rsidR="00F85C99" w:rsidRPr="002F6A28" w:rsidRDefault="009416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CAC/RCP 58，肉类卫生操作规范</w:t>
            </w:r>
          </w:p>
          <w:p w14:paraId="269A5B9F" w14:textId="77777777" w:rsidR="00F85C99" w:rsidRPr="002F6A28" w:rsidRDefault="009416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CAC/MRL2：食品中兽药残留的最大残留限量 (MRL) 和风险管理建议 (RMR)</w:t>
            </w:r>
          </w:p>
          <w:p w14:paraId="0AB9A6F3" w14:textId="77777777" w:rsidR="00F85C99" w:rsidRPr="002F6A28" w:rsidRDefault="009416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ARS 56，预包装食品的标签——一般要求</w:t>
            </w:r>
          </w:p>
          <w:p w14:paraId="0F4676FF" w14:textId="77777777" w:rsidR="00F85C99" w:rsidRPr="002F6A28" w:rsidRDefault="009416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4833-1，食物链的微生物学 - 微生物计数的水平方法 - 第 1 部分：通过倾倒板技术在 30 ˚C 下的菌落计数</w:t>
            </w:r>
          </w:p>
          <w:p w14:paraId="1D4FC964" w14:textId="77777777" w:rsidR="00F85C99" w:rsidRPr="002F6A28" w:rsidRDefault="009416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4833-2，食物链的微生物学——微生物计数的水平方法——第 2 部分：通过表面电镀技术在 30 ˚C 下的菌落计数</w:t>
            </w:r>
          </w:p>
          <w:p w14:paraId="18EDB003" w14:textId="77777777" w:rsidR="00F85C99" w:rsidRPr="002F6A28" w:rsidRDefault="009416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16649-2，食品和动物饲料的微生物学 - β-葡萄糖醛酸酶阳性大肠杆菌计数的水平方法 - 第 2 部分：使用 5-bromo-4-chloro-3-indolyl 在 44 ˚C 的菌落计数技术β-D-葡萄糖苷酸</w:t>
            </w:r>
          </w:p>
          <w:p w14:paraId="71861CC8" w14:textId="77777777" w:rsidR="00F85C99" w:rsidRPr="002F6A28" w:rsidRDefault="009416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6888-1，食品和动物饲料的微生物学——凝固酶阳性葡萄球菌（金黄色葡萄球菌和其他物种）计数的水平方法——第 1 部分：使用 Baird-Parker 琼脂培养基的技术</w:t>
            </w:r>
          </w:p>
          <w:p w14:paraId="410B1F9D" w14:textId="77777777" w:rsidR="00F85C99" w:rsidRPr="002F6A28" w:rsidRDefault="009416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7937，食品和动物饲料的微生物学——产气荚膜梭菌计数的水平方法——菌落计数技术</w:t>
            </w:r>
          </w:p>
          <w:p w14:paraId="62C8A6B8" w14:textId="77777777" w:rsidR="00F85C99" w:rsidRPr="002F6A28" w:rsidRDefault="009416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10272-1：食物链微生物学——检测和计数弯曲杆菌属的水平方法。 — 第 1 部分：检测方法</w:t>
            </w:r>
          </w:p>
          <w:p w14:paraId="46B0D522" w14:textId="77777777" w:rsidR="00F85C99" w:rsidRPr="002F6A28" w:rsidRDefault="009416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11290-1，食物链微生物学——单核细胞增生李斯特菌和李斯特菌属检测和计数的水平方法。 — 第 1 部分：检测方法</w:t>
            </w:r>
          </w:p>
          <w:p w14:paraId="08ED4F99" w14:textId="77777777" w:rsidR="00F85C99" w:rsidRPr="002F6A28" w:rsidRDefault="009416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16654，食品和动物饲料的微生物学——检测大肠杆菌 0157 的水平方法。</w:t>
            </w:r>
          </w:p>
          <w:p w14:paraId="131356AF" w14:textId="77777777" w:rsidR="00F85C99" w:rsidRPr="002F6A28" w:rsidRDefault="009416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21528-1</w:t>
            </w:r>
          </w:p>
          <w:p w14:paraId="67F13098" w14:textId="77777777" w:rsidR="00F85C99" w:rsidRPr="002F6A28" w:rsidRDefault="009416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215828-2</w:t>
            </w:r>
          </w:p>
          <w:p w14:paraId="2AE219D3" w14:textId="77777777" w:rsidR="00F85C99" w:rsidRPr="002F6A28" w:rsidRDefault="009416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CAC/GL 50</w:t>
            </w:r>
            <w:bookmarkEnd xmlns:w="http://schemas.openxmlformats.org/wordprocessingml/2006/main" w:id="30"/>
          </w:p>
        </w:tc>
      </w:tr>
      <w:tr w:rsidR="003C4442" w14:paraId="131B57F3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34B69DC" w14:textId="77777777" w:rsidR="00EE3A11" w:rsidRPr="002F6A28" w:rsidRDefault="0094166A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F28F09F" w14:textId="77777777" w:rsidR="00EE3A11" w:rsidRPr="002F6A28" w:rsidRDefault="0094166A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30A3B31E" w14:textId="77777777" w:rsidR="00EE3A11" w:rsidRPr="002F6A28" w:rsidRDefault="0094166A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3C4442" w14:paraId="06482D3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B09B4C9" w14:textId="77777777" w:rsidR="00F85C99" w:rsidRPr="002F6A28" w:rsidRDefault="0094166A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E693CA3" w14:textId="77777777" w:rsidR="00F85C99" w:rsidRPr="002F6A28" w:rsidRDefault="0094166A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3C4442" w14:paraId="520325D8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19FB04A0" w14:textId="77777777" w:rsidR="00F85C99" w:rsidRPr="002F6A28" w:rsidRDefault="0094166A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4DED34B5" w14:textId="77777777" w:rsidR="00F85C99" w:rsidRPr="002F6A28" w:rsidRDefault="0094166A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200BE1A4" w14:textId="77777777" w:rsidR="00EE3A11" w:rsidRPr="00A12DDE" w:rsidRDefault="0094166A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02DC1AE9" w14:textId="77777777" w:rsidR="00EE3A11" w:rsidRPr="00A12DDE" w:rsidRDefault="0094166A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ByPass Link，Bweyogerere 工业和商业园</w:t>
            </w:r>
          </w:p>
          <w:p w14:paraId="51011750" w14:textId="77777777" w:rsidR="00EE3A11" w:rsidRPr="0027366F" w:rsidRDefault="0094166A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27366F">
              <w:rPr>
                <w:bCs/>
                <w:lang w:val="es-ES"/>
              </w:rPr>
              <w:t xml:space="preserve">邮政信箱 6329</w:t>
            </w:r>
          </w:p>
          <w:p w14:paraId="31E83A86" w14:textId="77777777" w:rsidR="00EE3A11" w:rsidRPr="0027366F" w:rsidRDefault="0094166A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27366F">
              <w:rPr>
                <w:bCs/>
                <w:lang w:val="es-ES"/>
              </w:rPr>
              <w:t xml:space="preserve">乌干达坎帕拉</w:t>
            </w:r>
          </w:p>
          <w:p w14:paraId="3519E4B9" w14:textId="77777777" w:rsidR="00EE3A11" w:rsidRPr="0027366F" w:rsidRDefault="0094166A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27366F">
              <w:rPr>
                <w:bCs/>
                <w:lang w:val="es-ES"/>
              </w:rPr>
              <w:t xml:space="preserve">电话：+(256) 4 1733 3250/1/2</w:t>
            </w:r>
          </w:p>
          <w:p w14:paraId="3D684FF8" w14:textId="77777777" w:rsidR="00EE3A11" w:rsidRPr="0027366F" w:rsidRDefault="0094166A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27366F">
              <w:rPr>
                <w:bCs/>
                <w:lang w:val="fr-CH"/>
              </w:rPr>
              <w:t xml:space="preserve">传真： </w:t>
            </w:r>
            <w:proofErr xmlns:w="http://schemas.openxmlformats.org/wordprocessingml/2006/main" w:type="gramEnd"/>
            <w:r xmlns:w="http://schemas.openxmlformats.org/wordprocessingml/2006/main" w:rsidRPr="0027366F">
              <w:rPr>
                <w:bCs/>
                <w:lang w:val="fr-CH"/>
              </w:rPr>
              <w:t xml:space="preserve">+(256) 4 1428 6123</w:t>
            </w:r>
          </w:p>
          <w:p w14:paraId="65D0B0DD" w14:textId="77777777" w:rsidR="00EE3A11" w:rsidRPr="0027366F" w:rsidRDefault="0094166A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27366F">
              <w:rPr>
                <w:bCs/>
                <w:lang w:val="fr-CH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27366F">
              <w:rPr>
                <w:bCs/>
                <w:lang w:val="fr-CH"/>
              </w:rPr>
              <w:t xml:space="preserve">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27366F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121DEAF9" w14:textId="77777777" w:rsidR="00EE3A11" w:rsidRPr="00A12DDE" w:rsidRDefault="0094166A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</w:p>
          <w:p w14:paraId="20CC2062" w14:textId="77777777" w:rsidR="00EE3A11" w:rsidRPr="00A12DDE" w:rsidRDefault="0027366F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94166A" w:rsidRPr="00A12DDE">
                <w:rPr>
                  <w:bCs/>
                  <w:color w:val="0000FF"/>
                  <w:u w:val="single"/>
                </w:rPr>
                <w:t xml:space="preserve">https://members.wto.org/crnattachments/2022/TBT/UGA/22_4364_00_e.pdf</w:t>
              </w:r>
            </w:hyperlink>
            <w:bookmarkEnd xmlns:w="http://schemas.openxmlformats.org/wordprocessingml/2006/main" w:id="42"/>
          </w:p>
        </w:tc>
      </w:tr>
    </w:tbl>
    <w:p w14:paraId="5DCFABEE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1552A" w14:textId="77777777" w:rsidR="0087682E" w:rsidRDefault="0094166A">
      <w:r>
        <w:separator/>
      </w:r>
    </w:p>
  </w:endnote>
  <w:endnote w:type="continuationSeparator" w:id="0">
    <w:p w14:paraId="27614472" w14:textId="77777777" w:rsidR="0087682E" w:rsidRDefault="00941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925CC" w14:textId="77777777" w:rsidR="009239F7" w:rsidRPr="002F6A28" w:rsidRDefault="0094166A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C8941" w14:textId="77777777" w:rsidR="009239F7" w:rsidRPr="002F6A28" w:rsidRDefault="0094166A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E503B" w14:textId="77777777" w:rsidR="00EE3A11" w:rsidRPr="002F6A28" w:rsidRDefault="0094166A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3A8D9" w14:textId="77777777" w:rsidR="0087682E" w:rsidRDefault="0094166A">
      <w:r>
        <w:separator/>
      </w:r>
    </w:p>
  </w:footnote>
  <w:footnote w:type="continuationSeparator" w:id="0">
    <w:p w14:paraId="1B0D393F" w14:textId="77777777" w:rsidR="0087682E" w:rsidRDefault="009416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F192A" w14:textId="77777777" w:rsidR="009239F7" w:rsidRPr="002F6A28" w:rsidRDefault="0094166A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6A5553DF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67F7644" w14:textId="77777777" w:rsidR="009239F7" w:rsidRPr="002F6A28" w:rsidRDefault="0094166A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42E8E9E4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A330B" w14:textId="77777777" w:rsidR="009239F7" w:rsidRPr="002F6A28" w:rsidRDefault="0094166A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G/TBT/N/UGA/1632</w:t>
    </w:r>
    <w:bookmarkEnd xmlns:w="http://schemas.openxmlformats.org/wordprocessingml/2006/main" w:id="43"/>
  </w:p>
  <w:p w14:paraId="0455020B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C3C19B1" w14:textId="77777777" w:rsidR="009239F7" w:rsidRPr="002F6A28" w:rsidRDefault="0094166A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38B26FE5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3C4442" w14:paraId="1539FA38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8752DF4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2709CBD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3C4442" w14:paraId="2F17716C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C40FDF9" w14:textId="77777777" w:rsidR="00ED54E0" w:rsidRPr="009239F7" w:rsidRDefault="0094166A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33FC5228" wp14:editId="71E89A6D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2897322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45C2C2D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3C4442" w14:paraId="16A74275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167031E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7EF694B" w14:textId="77777777" w:rsidR="009239F7" w:rsidRPr="002F6A28" w:rsidRDefault="0094166A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G/TBT/N/UGA/1632</w:t>
          </w:r>
          <w:bookmarkEnd xmlns:w="http://schemas.openxmlformats.org/wordprocessingml/2006/main" w:id="45"/>
        </w:p>
      </w:tc>
    </w:tr>
    <w:tr w:rsidR="003C4442" w14:paraId="14DB3945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9AD3EAC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64A20DA" w14:textId="02C0C472" w:rsidR="00ED54E0" w:rsidRPr="009239F7" w:rsidRDefault="0094166A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28 日</w:t>
          </w:r>
        </w:p>
      </w:tc>
    </w:tr>
    <w:tr w:rsidR="003C4442" w14:paraId="4E91FD6A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930B919" w14:textId="451EA235" w:rsidR="00ED54E0" w:rsidRPr="009239F7" w:rsidRDefault="0094166A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22-4989)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D39D44B" w14:textId="77777777" w:rsidR="00ED54E0" w:rsidRPr="009239F7" w:rsidRDefault="0094166A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3C4442" w14:paraId="4546E2BC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1B39FE0" w14:textId="77777777" w:rsidR="00ED54E0" w:rsidRPr="009239F7" w:rsidRDefault="0094166A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3094271" w14:textId="77777777" w:rsidR="00ED54E0" w:rsidRPr="002F6A28" w:rsidRDefault="0094166A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4B751F89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AD065D4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F1061D1A" w:tentative="1">
      <w:start w:val="1"/>
      <w:numFmt w:val="lowerLetter"/>
      <w:lvlText w:val="%2."/>
      <w:lvlJc w:val="left"/>
      <w:pPr>
        <w:ind w:left="1080" w:hanging="360"/>
      </w:pPr>
    </w:lvl>
    <w:lvl w:ilvl="2" w:tplc="E9B8B504" w:tentative="1">
      <w:start w:val="1"/>
      <w:numFmt w:val="lowerRoman"/>
      <w:lvlText w:val="%3."/>
      <w:lvlJc w:val="right"/>
      <w:pPr>
        <w:ind w:left="1800" w:hanging="180"/>
      </w:pPr>
    </w:lvl>
    <w:lvl w:ilvl="3" w:tplc="F4646550" w:tentative="1">
      <w:start w:val="1"/>
      <w:numFmt w:val="decimal"/>
      <w:lvlText w:val="%4."/>
      <w:lvlJc w:val="left"/>
      <w:pPr>
        <w:ind w:left="2520" w:hanging="360"/>
      </w:pPr>
    </w:lvl>
    <w:lvl w:ilvl="4" w:tplc="298C5EC8" w:tentative="1">
      <w:start w:val="1"/>
      <w:numFmt w:val="lowerLetter"/>
      <w:lvlText w:val="%5."/>
      <w:lvlJc w:val="left"/>
      <w:pPr>
        <w:ind w:left="3240" w:hanging="360"/>
      </w:pPr>
    </w:lvl>
    <w:lvl w:ilvl="5" w:tplc="9A96FBEE" w:tentative="1">
      <w:start w:val="1"/>
      <w:numFmt w:val="lowerRoman"/>
      <w:lvlText w:val="%6."/>
      <w:lvlJc w:val="right"/>
      <w:pPr>
        <w:ind w:left="3960" w:hanging="180"/>
      </w:pPr>
    </w:lvl>
    <w:lvl w:ilvl="6" w:tplc="A1DACCCE" w:tentative="1">
      <w:start w:val="1"/>
      <w:numFmt w:val="decimal"/>
      <w:lvlText w:val="%7."/>
      <w:lvlJc w:val="left"/>
      <w:pPr>
        <w:ind w:left="4680" w:hanging="360"/>
      </w:pPr>
    </w:lvl>
    <w:lvl w:ilvl="7" w:tplc="734833EE" w:tentative="1">
      <w:start w:val="1"/>
      <w:numFmt w:val="lowerLetter"/>
      <w:lvlText w:val="%8."/>
      <w:lvlJc w:val="left"/>
      <w:pPr>
        <w:ind w:left="5400" w:hanging="360"/>
      </w:pPr>
    </w:lvl>
    <w:lvl w:ilvl="8" w:tplc="BF1648C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7366F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3C4442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92C3D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81C8E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7682E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4166A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1554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UGA/22_4364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unbs.go.u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2</TotalTime>
  <Pages>3</Pages>
  <Words>639</Words>
  <Characters>3779</Characters>
  <Application>Microsoft Office Word</Application>
  <DocSecurity>0</DocSecurity>
  <Lines>95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3</cp:revision>
  <dcterms:created xsi:type="dcterms:W3CDTF">2022-06-28T12:18:00Z</dcterms:created>
  <dcterms:modified xsi:type="dcterms:W3CDTF">2022-06-28T12:47:00Z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