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1727E" w14:textId="77777777" w:rsidR="009239F7" w:rsidRPr="002F6A28" w:rsidRDefault="003617C9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3CF2198D" w14:textId="77777777" w:rsidR="009239F7" w:rsidRPr="002F6A28" w:rsidRDefault="003617C9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2ECAFE88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2D2379" w14:paraId="028DFF92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3C9365BF" w14:textId="77777777" w:rsidR="00F85C99" w:rsidRPr="002F6A28" w:rsidRDefault="003617C9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7DB32F05" w14:textId="77777777" w:rsidR="00F85C99" w:rsidRPr="002F6A28" w:rsidRDefault="003617C9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5E1FBC77" w14:textId="77777777" w:rsidR="00F85C99" w:rsidRPr="002F6A28" w:rsidRDefault="003617C9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2D2379" w14:paraId="3D51CD7D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C922B74" w14:textId="77777777" w:rsidR="00F85C99" w:rsidRPr="002F6A28" w:rsidRDefault="003617C9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E99C973" w14:textId="77777777" w:rsidR="00F85C99" w:rsidRPr="002F6A28" w:rsidRDefault="003617C9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5CD2161F" w14:textId="77777777" w:rsidR="00EE3A11" w:rsidRPr="00C379C8" w:rsidRDefault="003617C9" w:rsidP="00155128">
            <w:r xmlns:w="http://schemas.openxmlformats.org/wordprocessingml/2006/main" w:rsidRPr="00C379C8">
              <w:t xml:space="preserve">乌干达国家标准局</w:t>
            </w:r>
          </w:p>
          <w:p w14:paraId="02A778D5" w14:textId="77777777" w:rsidR="00EE3A11" w:rsidRPr="00C379C8" w:rsidRDefault="003617C9" w:rsidP="00155128">
            <w:r xmlns:w="http://schemas.openxmlformats.org/wordprocessingml/2006/main" w:rsidRPr="00C379C8">
              <w:t xml:space="preserve">地块 2-12 ByPass Link，Bweyogerere 工业和商业园</w:t>
            </w:r>
          </w:p>
          <w:p w14:paraId="6DD3477C" w14:textId="77777777" w:rsidR="00EE3A11" w:rsidRPr="003617C9" w:rsidRDefault="003617C9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3617C9">
              <w:rPr>
                <w:lang w:val="es-ES"/>
              </w:rPr>
              <w:t xml:space="preserve">邮政信箱 6329</w:t>
            </w:r>
          </w:p>
          <w:p w14:paraId="5D6A6485" w14:textId="77777777" w:rsidR="00EE3A11" w:rsidRPr="003617C9" w:rsidRDefault="003617C9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3617C9">
              <w:rPr>
                <w:lang w:val="es-ES"/>
              </w:rPr>
              <w:t xml:space="preserve">乌干达坎帕拉</w:t>
            </w:r>
          </w:p>
          <w:p w14:paraId="559F38A1" w14:textId="77777777" w:rsidR="00EE3A11" w:rsidRPr="003617C9" w:rsidRDefault="003617C9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3617C9">
              <w:rPr>
                <w:lang w:val="es-ES"/>
              </w:rPr>
              <w:t xml:space="preserve">电话：+(256) 4 1733 3250/1/2</w:t>
            </w:r>
          </w:p>
          <w:p w14:paraId="584C4B0F" w14:textId="77777777" w:rsidR="00EE3A11" w:rsidRPr="003617C9" w:rsidRDefault="003617C9" w:rsidP="00155128">
            <w:pPr xmlns:w="http://schemas.openxmlformats.org/wordprocessingml/2006/main">
              <w:rPr>
                <w:lang w:val="fr-FR"/>
              </w:rPr>
            </w:pPr>
            <w:r xmlns:w="http://schemas.openxmlformats.org/wordprocessingml/2006/main" w:rsidRPr="003617C9">
              <w:rPr>
                <w:lang w:val="fr-FR"/>
              </w:rPr>
              <w:t xml:space="preserve">传真：+(256) 4 1428 6123</w:t>
            </w:r>
          </w:p>
          <w:p w14:paraId="01E85EBC" w14:textId="77777777" w:rsidR="00EE3A11" w:rsidRPr="003617C9" w:rsidRDefault="003617C9" w:rsidP="00155128">
            <w:pPr xmlns:w="http://schemas.openxmlformats.org/wordprocessingml/2006/main">
              <w:rPr>
                <w:lang w:val="fr-FR"/>
              </w:rPr>
            </w:pPr>
            <w:r xmlns:w="http://schemas.openxmlformats.org/wordprocessingml/2006/main" w:rsidRPr="003617C9">
              <w:rPr>
                <w:lang w:val="fr-FR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3617C9">
                <w:rPr>
                  <w:color w:val="0000FF"/>
                  <w:u w:val="single"/>
                  <w:lang w:val="fr-FR"/>
                </w:rPr>
                <w:t xml:space="preserve">info@unbs.go.ug</w:t>
              </w:r>
            </w:hyperlink>
          </w:p>
          <w:p w14:paraId="4A87156F" w14:textId="77777777" w:rsidR="00EE3A11" w:rsidRPr="00C379C8" w:rsidRDefault="003617C9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5"/>
          </w:p>
          <w:p w14:paraId="3B4E1393" w14:textId="77777777" w:rsidR="00F85C99" w:rsidRPr="002F6A28" w:rsidRDefault="003617C9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2D2379" w14:paraId="472E8301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644FB25" w14:textId="77777777" w:rsidR="00F85C99" w:rsidRPr="002F6A28" w:rsidRDefault="003617C9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F637FE7" w14:textId="77777777" w:rsidR="00F85C99" w:rsidRPr="0058336F" w:rsidRDefault="003617C9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2D2379" w14:paraId="3364811D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E649F25" w14:textId="77777777" w:rsidR="00F85C99" w:rsidRPr="002F6A28" w:rsidRDefault="003617C9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53A29DA" w14:textId="77777777" w:rsidR="00F85C99" w:rsidRPr="002F6A28" w:rsidRDefault="003617C9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- 其他（HS 编码：071390）；谷物、豆类和衍生产品（ICS 代码：67.060）</w:t>
            </w:r>
            <w:bookmarkEnd xmlns:w="http://schemas.openxmlformats.org/wordprocessingml/2006/main" w:id="22"/>
          </w:p>
        </w:tc>
      </w:tr>
      <w:tr w:rsidR="002D2379" w14:paraId="1335D43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1BA051C" w14:textId="77777777" w:rsidR="00F85C99" w:rsidRPr="002F6A28" w:rsidRDefault="003617C9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862D944" w14:textId="77777777" w:rsidR="00F85C99" w:rsidRPr="002F6A28" w:rsidRDefault="003617C9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DUS DARS 870：2022，扁豆 — 规范，第一版； （18 页，英文）</w:t>
            </w:r>
            <w:bookmarkEnd xmlns:w="http://schemas.openxmlformats.org/wordprocessingml/2006/main" w:id="24"/>
          </w:p>
        </w:tc>
      </w:tr>
      <w:tr w:rsidR="002D2379" w14:paraId="1E6CE2B3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31B9CB3" w14:textId="77777777" w:rsidR="00F85C99" w:rsidRPr="002F6A28" w:rsidRDefault="003617C9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5573A86" w14:textId="77777777" w:rsidR="00F85C99" w:rsidRPr="002F6A28" w:rsidRDefault="003617C9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本乌干达标准草案规定了对从 Lens culinaris Medic 种植的品种（栽培品种）去壳整扁豆进行取样和测试的要求和方法。同步。透镜esculenta Moench。供人类食用。</w:t>
            </w:r>
            <w:bookmarkEnd xmlns:w="http://schemas.openxmlformats.org/wordprocessingml/2006/main" w:id="26"/>
          </w:p>
        </w:tc>
      </w:tr>
      <w:tr w:rsidR="002D2379" w14:paraId="1FB07580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241B376" w14:textId="77777777" w:rsidR="00F85C99" w:rsidRPr="002F6A28" w:rsidRDefault="003617C9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D8E85D1" w14:textId="77777777" w:rsidR="00F85C99" w:rsidRPr="002F6A28" w:rsidRDefault="003617C9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消费者信息、标签；防止欺诈行为和消费者保护；保护人类健康或安全；质量要求；协调；减少贸易壁垒，促进贸易</w:t>
            </w:r>
            <w:bookmarkEnd xmlns:w="http://schemas.openxmlformats.org/wordprocessingml/2006/main" w:id="28"/>
          </w:p>
        </w:tc>
      </w:tr>
      <w:tr w:rsidR="002D2379" w14:paraId="377DEE27" w14:textId="77777777" w:rsidTr="003253E4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F98696B" w14:textId="77777777" w:rsidR="00F85C99" w:rsidRPr="002F6A28" w:rsidRDefault="003617C9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511175F" w14:textId="77777777" w:rsidR="00072B36" w:rsidRPr="002F6A28" w:rsidRDefault="003617C9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1BBA67C3" w14:textId="77777777" w:rsidR="00F85C99" w:rsidRPr="002F6A28" w:rsidRDefault="003617C9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ARS 53，食品卫生的一般原则——操作规范</w:t>
            </w:r>
          </w:p>
          <w:p w14:paraId="592B6BEB" w14:textId="77777777" w:rsidR="00F85C99" w:rsidRPr="002F6A28" w:rsidRDefault="003617C9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ARS 56，预包装食品——标签</w:t>
            </w:r>
          </w:p>
          <w:p w14:paraId="71D80C88" w14:textId="77777777" w:rsidR="00F85C99" w:rsidRPr="002F6A28" w:rsidRDefault="003617C9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AOAC 官方方法 999.10:1999，食品中铅、镉、铜、铁和锌的测定——微波消解后的原子吸收分光光度法</w:t>
            </w:r>
          </w:p>
          <w:p w14:paraId="0865A868" w14:textId="77777777" w:rsidR="00F85C99" w:rsidRPr="002F6A28" w:rsidRDefault="003617C9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AOAC 官方方法 999.11:1999，食品中铅、镉、铜、铁和锌的测定——干灰化后的原子吸收分光光度法</w:t>
            </w:r>
          </w:p>
          <w:p w14:paraId="3EFA5FF1" w14:textId="77777777" w:rsidR="00F85C99" w:rsidRPr="002F6A28" w:rsidRDefault="003617C9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AOAC 官方方法 2001.04，玉米和玉米片中伏马菌素 B1 和 B2 的测定——免疫亲和柱净化的液相色谱法</w:t>
            </w:r>
          </w:p>
          <w:p w14:paraId="263F894D" w14:textId="77777777" w:rsidR="00F85C99" w:rsidRPr="002F6A28" w:rsidRDefault="003617C9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CODEX STAN 193，食品和饲料中污染物和毒素的法典通用标准</w:t>
            </w:r>
          </w:p>
          <w:p w14:paraId="6E832643" w14:textId="77777777" w:rsidR="00F85C99" w:rsidRPr="002F6A28" w:rsidRDefault="003617C9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605，豆类——杂质、大小、异味、昆虫、种类和品种的测定——测试方法</w:t>
            </w:r>
          </w:p>
          <w:p w14:paraId="385FC9A2" w14:textId="77777777" w:rsidR="00F85C99" w:rsidRPr="002F6A28" w:rsidRDefault="003617C9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6579，食品和动物饲料的微生物学——检测沙门氏菌的水平方法。</w:t>
            </w:r>
          </w:p>
          <w:p w14:paraId="4DC717E7" w14:textId="77777777" w:rsidR="00F85C99" w:rsidRPr="002F6A28" w:rsidRDefault="003617C9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6888-1，食品和动物饲料的微生物学——凝固酶阳性葡萄球菌（金黄色葡萄球菌和其他物种）计数的水平方法——第 1 部分：使用 Baird-Parker 琼脂培养基的技术</w:t>
            </w:r>
          </w:p>
          <w:p w14:paraId="69ECE0C4" w14:textId="77777777" w:rsidR="00F85C99" w:rsidRPr="002F6A28" w:rsidRDefault="003617C9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6888-2，食品和动物饲料的微生物学——凝固酶阳性葡萄球菌（金黄色葡萄球菌和其他物种）计数的水平方法——第 2 部分：使用兔血浆纤维蛋白原琼脂培养基的技术</w:t>
            </w:r>
          </w:p>
          <w:p w14:paraId="3F77B5F7" w14:textId="77777777" w:rsidR="00F85C99" w:rsidRPr="002F6A28" w:rsidRDefault="003617C9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6888-3，食品和动物饲料的微生物学——凝固酶阳性葡萄球菌（金黄色葡萄球菌和其他物种）计数的水平方法——第 3 部分：少量检测和 MPN 技术</w:t>
            </w:r>
          </w:p>
          <w:p w14:paraId="6E8C9ABF" w14:textId="77777777" w:rsidR="00F85C99" w:rsidRPr="002F6A28" w:rsidRDefault="003617C9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7251，食品和动物饲料的微生物学 - 检测和计数推定大肠杆菌的水平方法 - 最可能数技术</w:t>
            </w:r>
          </w:p>
          <w:p w14:paraId="23197F4F" w14:textId="77777777" w:rsidR="00F85C99" w:rsidRPr="002F6A28" w:rsidRDefault="003617C9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16050，食品——谷物、坚果和衍生产品中黄曲霉毒素 B1 和黄曲霉毒素 B1、B2、G1 和 G2 总含量的测定——高效液相色谱法</w:t>
            </w:r>
          </w:p>
          <w:p w14:paraId="2435BF29" w14:textId="77777777" w:rsidR="00F85C99" w:rsidRPr="002F6A28" w:rsidRDefault="003617C9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21527-2，食品和动物饲料的微生物学——酵母菌和霉菌计数的水平方法——第 2 部分：水分活度小于或等于 0.95 产品中的菌落计数技术</w:t>
            </w:r>
          </w:p>
          <w:p w14:paraId="3CF349FB" w14:textId="77777777" w:rsidR="00F85C99" w:rsidRPr="002F6A28" w:rsidRDefault="003617C9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24333，谷物和谷物产品——取样</w:t>
            </w:r>
          </w:p>
          <w:p w14:paraId="5C6A03F7" w14:textId="77777777" w:rsidR="00F85C99" w:rsidRPr="002F6A28" w:rsidRDefault="003617C9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24557，脉冲 - 水分含量的测定 - 烘箱法</w:t>
            </w:r>
          </w:p>
          <w:p w14:paraId="6A26F624" w14:textId="77777777" w:rsidR="00F85C99" w:rsidRPr="002F6A28" w:rsidRDefault="003617C9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EAS 760:2012，扁豆 — 规范</w:t>
            </w:r>
          </w:p>
          <w:p w14:paraId="73BDB3FE" w14:textId="77777777" w:rsidR="00F85C99" w:rsidRPr="002F6A28" w:rsidRDefault="003617C9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CODEX STAN 171:1989 (Rev.1:1995)，某些豆类的标准</w:t>
            </w:r>
          </w:p>
          <w:p w14:paraId="4FAF0D36" w14:textId="77777777" w:rsidR="00F85C99" w:rsidRPr="002F6A28" w:rsidRDefault="003617C9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扁豆，官方谷物分级指南，2012 年 8 月 1 日，加拿大谷物委员会</w:t>
            </w:r>
          </w:p>
          <w:p w14:paraId="099AA6DD" w14:textId="77777777" w:rsidR="00F85C99" w:rsidRPr="002F6A28" w:rsidRDefault="003617C9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美国扁豆标准，2008 年 12 月 19 日生效</w:t>
            </w:r>
          </w:p>
          <w:p w14:paraId="0D002263" w14:textId="77777777" w:rsidR="00F85C99" w:rsidRPr="002F6A28" w:rsidRDefault="003617C9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埃塞俄比亚标准，ES 17:2001，Pulses — 扁豆分级</w:t>
            </w:r>
          </w:p>
          <w:p w14:paraId="5933E8FC" w14:textId="77777777" w:rsidR="00F85C99" w:rsidRPr="002F6A28" w:rsidRDefault="003617C9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2012/2013 年澳大利亚豆类标准：整颗小扁豆 — 最低标准</w:t>
            </w:r>
            <w:bookmarkEnd xmlns:w="http://schemas.openxmlformats.org/wordprocessingml/2006/main" w:id="30"/>
          </w:p>
        </w:tc>
      </w:tr>
      <w:tr w:rsidR="002D2379" w14:paraId="42CF9770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5262981" w14:textId="77777777" w:rsidR="00EE3A11" w:rsidRPr="002F6A28" w:rsidRDefault="003617C9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41323D0" w14:textId="77777777" w:rsidR="00EE3A11" w:rsidRPr="002F6A28" w:rsidRDefault="003617C9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7D51B667" w14:textId="77777777" w:rsidR="00EE3A11" w:rsidRPr="002F6A28" w:rsidRDefault="003617C9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2D2379" w14:paraId="0586160E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0F16DA5" w14:textId="77777777" w:rsidR="00F85C99" w:rsidRPr="002F6A28" w:rsidRDefault="003617C9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9081122" w14:textId="77777777" w:rsidR="00F85C99" w:rsidRPr="002F6A28" w:rsidRDefault="003617C9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2D2379" w14:paraId="1DF05E91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0408BC41" w14:textId="77777777" w:rsidR="00F85C99" w:rsidRPr="002F6A28" w:rsidRDefault="003617C9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5E2AC0AF" w14:textId="77777777" w:rsidR="00F85C99" w:rsidRPr="002F6A28" w:rsidRDefault="003617C9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292EE6D2" w14:textId="77777777" w:rsidR="00EE3A11" w:rsidRPr="00A12DDE" w:rsidRDefault="003617C9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乌干达国家标准局</w:t>
            </w:r>
          </w:p>
          <w:p w14:paraId="0759D9B0" w14:textId="77777777" w:rsidR="00EE3A11" w:rsidRPr="00A12DDE" w:rsidRDefault="003617C9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地块 2-12 ByPass Link，Bweyogerere 工业和商业园</w:t>
            </w:r>
          </w:p>
          <w:p w14:paraId="1D00EEC9" w14:textId="77777777" w:rsidR="00EE3A11" w:rsidRPr="003617C9" w:rsidRDefault="003617C9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3617C9">
              <w:rPr>
                <w:bCs/>
                <w:lang w:val="es-ES"/>
              </w:rPr>
              <w:t xml:space="preserve">邮政信箱 6329</w:t>
            </w:r>
          </w:p>
          <w:p w14:paraId="47D55130" w14:textId="77777777" w:rsidR="00EE3A11" w:rsidRPr="003617C9" w:rsidRDefault="003617C9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3617C9">
              <w:rPr>
                <w:bCs/>
                <w:lang w:val="es-ES"/>
              </w:rPr>
              <w:t xml:space="preserve">乌干达坎帕拉</w:t>
            </w:r>
          </w:p>
          <w:p w14:paraId="5D9872CE" w14:textId="77777777" w:rsidR="00EE3A11" w:rsidRPr="003617C9" w:rsidRDefault="003617C9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3617C9">
              <w:rPr>
                <w:bCs/>
                <w:lang w:val="es-ES"/>
              </w:rPr>
              <w:t xml:space="preserve">电话：+(256) 4 1733 3250/1/2</w:t>
            </w:r>
          </w:p>
          <w:p w14:paraId="3C7936E8" w14:textId="77777777" w:rsidR="00EE3A11" w:rsidRPr="003617C9" w:rsidRDefault="003617C9" w:rsidP="00B16145">
            <w:pPr xmlns:w="http://schemas.openxmlformats.org/wordprocessingml/2006/main">
              <w:keepNext/>
              <w:keepLines/>
              <w:rPr>
                <w:bCs/>
                <w:lang w:val="fr-FR"/>
              </w:rPr>
            </w:pPr>
            <w:r xmlns:w="http://schemas.openxmlformats.org/wordprocessingml/2006/main" w:rsidRPr="003617C9">
              <w:rPr>
                <w:bCs/>
                <w:lang w:val="fr-FR"/>
              </w:rPr>
              <w:t xml:space="preserve">传真：+(256) 4 1428 6123</w:t>
            </w:r>
          </w:p>
          <w:p w14:paraId="113C359B" w14:textId="77777777" w:rsidR="00EE3A11" w:rsidRPr="003617C9" w:rsidRDefault="003617C9" w:rsidP="00B16145">
            <w:pPr xmlns:w="http://schemas.openxmlformats.org/wordprocessingml/2006/main">
              <w:keepNext/>
              <w:keepLines/>
              <w:rPr>
                <w:bCs/>
                <w:lang w:val="fr-FR"/>
              </w:rPr>
            </w:pPr>
            <w:r xmlns:w="http://schemas.openxmlformats.org/wordprocessingml/2006/main" w:rsidRPr="003617C9">
              <w:rPr>
                <w:bCs/>
                <w:lang w:val="fr-FR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3617C9">
                <w:rPr>
                  <w:bCs/>
                  <w:color w:val="0000FF"/>
                  <w:u w:val="single"/>
                  <w:lang w:val="fr-FR"/>
                </w:rPr>
                <w:t xml:space="preserve">info@unbs.go.ug</w:t>
              </w:r>
            </w:hyperlink>
          </w:p>
          <w:p w14:paraId="4DE12E2F" w14:textId="77777777" w:rsidR="00EE3A11" w:rsidRPr="00A12DDE" w:rsidRDefault="003617C9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</w:p>
          <w:p w14:paraId="52B5A7BA" w14:textId="77777777" w:rsidR="00EE3A11" w:rsidRPr="00A12DDE" w:rsidRDefault="003253E4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3617C9" w:rsidRPr="00A12DDE">
                <w:rPr>
                  <w:bCs/>
                  <w:color w:val="0000FF"/>
                  <w:u w:val="single"/>
                </w:rPr>
                <w:t xml:space="preserve">https://members.wto.org/crnattachments/2022/TBT/UGA/22_4283_00_e.pdf</w:t>
              </w:r>
            </w:hyperlink>
            <w:bookmarkEnd xmlns:w="http://schemas.openxmlformats.org/wordprocessingml/2006/main" w:id="42"/>
          </w:p>
        </w:tc>
      </w:tr>
    </w:tbl>
    <w:p w14:paraId="2968ABE8" w14:textId="77777777" w:rsidR="00EE3A11" w:rsidRPr="002F6A28" w:rsidRDefault="00EE3A11" w:rsidP="002F6A28"/>
    <w:sectPr w:rsidR="00EE3A11" w:rsidRPr="002F6A28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1C9A74" w14:textId="77777777" w:rsidR="002B3479" w:rsidRDefault="003617C9">
      <w:r>
        <w:separator/>
      </w:r>
    </w:p>
  </w:endnote>
  <w:endnote w:type="continuationSeparator" w:id="0">
    <w:p w14:paraId="4A285E19" w14:textId="77777777" w:rsidR="002B3479" w:rsidRDefault="00361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E490C" w14:textId="77777777" w:rsidR="009239F7" w:rsidRPr="002F6A28" w:rsidRDefault="003617C9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D5779" w14:textId="77777777" w:rsidR="009239F7" w:rsidRPr="002F6A28" w:rsidRDefault="003617C9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58653" w14:textId="77777777" w:rsidR="00EE3A11" w:rsidRPr="002F6A28" w:rsidRDefault="003617C9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97A4D8" w14:textId="77777777" w:rsidR="002B3479" w:rsidRDefault="003617C9">
      <w:r>
        <w:separator/>
      </w:r>
    </w:p>
  </w:footnote>
  <w:footnote w:type="continuationSeparator" w:id="0">
    <w:p w14:paraId="5E9AE8A3" w14:textId="77777777" w:rsidR="002B3479" w:rsidRDefault="003617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B56A1" w14:textId="77777777" w:rsidR="009239F7" w:rsidRPr="002F6A28" w:rsidRDefault="003617C9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06872227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935E679" w14:textId="77777777" w:rsidR="009239F7" w:rsidRPr="002F6A28" w:rsidRDefault="003617C9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73D75B30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A120E" w14:textId="77777777" w:rsidR="009239F7" w:rsidRPr="002F6A28" w:rsidRDefault="003617C9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G/TBT/N/UGA/1623</w:t>
    </w:r>
    <w:bookmarkEnd xmlns:w="http://schemas.openxmlformats.org/wordprocessingml/2006/main" w:id="43"/>
  </w:p>
  <w:p w14:paraId="1CC36E77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0719ABC" w14:textId="77777777" w:rsidR="009239F7" w:rsidRPr="002F6A28" w:rsidRDefault="003617C9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7149C70E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2D2379" w14:paraId="3D7D2503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060E5DD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05F278D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2D2379" w14:paraId="405F1713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0501C74C" w14:textId="77777777" w:rsidR="00ED54E0" w:rsidRPr="009239F7" w:rsidRDefault="003617C9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1B8FEFBA" wp14:editId="7BEC63F2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5977249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04774F8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2D2379" w14:paraId="27263DA6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1B050A99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B744921" w14:textId="77777777" w:rsidR="009239F7" w:rsidRPr="002F6A28" w:rsidRDefault="003617C9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G/TBT/N/UGA/1623</w:t>
          </w:r>
          <w:bookmarkEnd xmlns:w="http://schemas.openxmlformats.org/wordprocessingml/2006/main" w:id="45"/>
        </w:p>
      </w:tc>
    </w:tr>
    <w:tr w:rsidR="002D2379" w14:paraId="4B7E3BD5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117C7CD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858A352" w14:textId="670A32D5" w:rsidR="00ED54E0" w:rsidRPr="009239F7" w:rsidRDefault="003617C9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24 日</w:t>
          </w:r>
        </w:p>
      </w:tc>
    </w:tr>
    <w:tr w:rsidR="002D2379" w14:paraId="18DAF390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4CA44D1" w14:textId="4CB2F059" w:rsidR="00ED54E0" w:rsidRPr="009239F7" w:rsidRDefault="003617C9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22-4906)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EBECD69" w14:textId="77777777" w:rsidR="00ED54E0" w:rsidRPr="009239F7" w:rsidRDefault="003617C9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2D2379" w14:paraId="68C2BC4F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2BE9A8E" w14:textId="77777777" w:rsidR="00ED54E0" w:rsidRPr="009239F7" w:rsidRDefault="003617C9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53BF8C1" w14:textId="77777777" w:rsidR="00ED54E0" w:rsidRPr="002F6A28" w:rsidRDefault="003617C9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11BF0562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18C253AC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4A54D932" w:tentative="1">
      <w:start w:val="1"/>
      <w:numFmt w:val="lowerLetter"/>
      <w:lvlText w:val="%2."/>
      <w:lvlJc w:val="left"/>
      <w:pPr>
        <w:ind w:left="1080" w:hanging="360"/>
      </w:pPr>
    </w:lvl>
    <w:lvl w:ilvl="2" w:tplc="01A69840" w:tentative="1">
      <w:start w:val="1"/>
      <w:numFmt w:val="lowerRoman"/>
      <w:lvlText w:val="%3."/>
      <w:lvlJc w:val="right"/>
      <w:pPr>
        <w:ind w:left="1800" w:hanging="180"/>
      </w:pPr>
    </w:lvl>
    <w:lvl w:ilvl="3" w:tplc="4282CD52" w:tentative="1">
      <w:start w:val="1"/>
      <w:numFmt w:val="decimal"/>
      <w:lvlText w:val="%4."/>
      <w:lvlJc w:val="left"/>
      <w:pPr>
        <w:ind w:left="2520" w:hanging="360"/>
      </w:pPr>
    </w:lvl>
    <w:lvl w:ilvl="4" w:tplc="6654250E" w:tentative="1">
      <w:start w:val="1"/>
      <w:numFmt w:val="lowerLetter"/>
      <w:lvlText w:val="%5."/>
      <w:lvlJc w:val="left"/>
      <w:pPr>
        <w:ind w:left="3240" w:hanging="360"/>
      </w:pPr>
    </w:lvl>
    <w:lvl w:ilvl="5" w:tplc="08C2361A" w:tentative="1">
      <w:start w:val="1"/>
      <w:numFmt w:val="lowerRoman"/>
      <w:lvlText w:val="%6."/>
      <w:lvlJc w:val="right"/>
      <w:pPr>
        <w:ind w:left="3960" w:hanging="180"/>
      </w:pPr>
    </w:lvl>
    <w:lvl w:ilvl="6" w:tplc="CA46689A" w:tentative="1">
      <w:start w:val="1"/>
      <w:numFmt w:val="decimal"/>
      <w:lvlText w:val="%7."/>
      <w:lvlJc w:val="left"/>
      <w:pPr>
        <w:ind w:left="4680" w:hanging="360"/>
      </w:pPr>
    </w:lvl>
    <w:lvl w:ilvl="7" w:tplc="4300D07C" w:tentative="1">
      <w:start w:val="1"/>
      <w:numFmt w:val="lowerLetter"/>
      <w:lvlText w:val="%8."/>
      <w:lvlJc w:val="left"/>
      <w:pPr>
        <w:ind w:left="5400" w:hanging="360"/>
      </w:pPr>
    </w:lvl>
    <w:lvl w:ilvl="8" w:tplc="A8A8A75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hybridMultilevel"/>
    <w:tmpl w:val="63D526BB"/>
    <w:lvl w:ilvl="0" w:tplc="755E0D8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CECBA9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03074D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AC2DAC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352486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5D099D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D5CF98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9D8E79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A0C2E41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removePersonalInformation/>
  <w:removeDateAndTime/>
  <w:proofState w:spelling="clean"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B3479"/>
    <w:rsid w:val="002D21E3"/>
    <w:rsid w:val="002D2379"/>
    <w:rsid w:val="002E174F"/>
    <w:rsid w:val="002F6A28"/>
    <w:rsid w:val="00303D9D"/>
    <w:rsid w:val="00304AAE"/>
    <w:rsid w:val="00305616"/>
    <w:rsid w:val="003124EC"/>
    <w:rsid w:val="003253E4"/>
    <w:rsid w:val="003531C5"/>
    <w:rsid w:val="003572B4"/>
    <w:rsid w:val="003617C9"/>
    <w:rsid w:val="003723A9"/>
    <w:rsid w:val="00381B96"/>
    <w:rsid w:val="00383F7A"/>
    <w:rsid w:val="00396AF4"/>
    <w:rsid w:val="003B2BBF"/>
    <w:rsid w:val="003B40C7"/>
    <w:rsid w:val="0041584A"/>
    <w:rsid w:val="004423A4"/>
    <w:rsid w:val="00466A8B"/>
    <w:rsid w:val="00467032"/>
    <w:rsid w:val="0046754A"/>
    <w:rsid w:val="00473B57"/>
    <w:rsid w:val="0048173D"/>
    <w:rsid w:val="004A23F8"/>
    <w:rsid w:val="004A2C71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76D5F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07F3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2/TBT/UGA/22_4283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unbs.go.u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1</TotalTime>
  <Pages>3</Pages>
  <Words>792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5302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2</cp:revision>
  <dcterms:created xsi:type="dcterms:W3CDTF">2022-06-24T10:16:00Z</dcterms:created>
  <dcterms:modified xsi:type="dcterms:W3CDTF">2022-06-24T10:27:00Z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