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CFFF7" w14:textId="77777777" w:rsidR="009239F7" w:rsidRPr="002F6A28" w:rsidRDefault="00AA008E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32463CC" w14:textId="77777777" w:rsidR="009239F7" w:rsidRPr="002F6A28" w:rsidRDefault="00AA008E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16156460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DC460A" w14:paraId="6069D818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DB8737E" w14:textId="77777777" w:rsidR="00F85C99" w:rsidRPr="002F6A28" w:rsidRDefault="00AA008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38338097" w14:textId="77777777" w:rsidR="00F85C99" w:rsidRPr="002F6A28" w:rsidRDefault="00AA008E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2AD8F633" w14:textId="77777777" w:rsidR="00F85C99" w:rsidRPr="002F6A28" w:rsidRDefault="00AA008E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DC460A" w14:paraId="7B8E7BC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93FB31" w14:textId="77777777" w:rsidR="00F85C99" w:rsidRPr="002F6A28" w:rsidRDefault="00AA008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1864E9" w14:textId="77777777" w:rsidR="00F85C99" w:rsidRPr="002F6A28" w:rsidRDefault="00AA008E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39E41DE1" w14:textId="77777777" w:rsidR="00EE3A11" w:rsidRPr="00C379C8" w:rsidRDefault="00AA008E" w:rsidP="00155128">
            <w:r xmlns:w="http://schemas.openxmlformats.org/wordprocessingml/2006/main" w:rsidRPr="00C379C8">
              <w:t xml:space="preserve">乌干达国家标准局</w:t>
            </w:r>
          </w:p>
          <w:p w14:paraId="7F5B1567" w14:textId="77777777" w:rsidR="00EE3A11" w:rsidRPr="00C379C8" w:rsidRDefault="00AA008E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64511A5C" w14:textId="77777777" w:rsidR="00EE3A11" w:rsidRPr="00D4003B" w:rsidRDefault="00AA008E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003B">
              <w:rPr>
                <w:lang w:val="es-ES"/>
              </w:rPr>
              <w:t xml:space="preserve">邮政信箱 6329</w:t>
            </w:r>
          </w:p>
          <w:p w14:paraId="166D24B3" w14:textId="77777777" w:rsidR="00EE3A11" w:rsidRPr="00D4003B" w:rsidRDefault="00AA008E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003B">
              <w:rPr>
                <w:lang w:val="es-ES"/>
              </w:rPr>
              <w:t xml:space="preserve">乌干达坎帕拉</w:t>
            </w:r>
          </w:p>
          <w:p w14:paraId="7425A25E" w14:textId="77777777" w:rsidR="00EE3A11" w:rsidRPr="00D4003B" w:rsidRDefault="00AA008E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4003B">
              <w:rPr>
                <w:lang w:val="es-ES"/>
              </w:rPr>
              <w:t xml:space="preserve">电话：+(256) 4 1733 3250/1/2</w:t>
            </w:r>
          </w:p>
          <w:p w14:paraId="62D2EAF4" w14:textId="77777777" w:rsidR="00EE3A11" w:rsidRPr="00D4003B" w:rsidRDefault="00AA008E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4003B">
              <w:rPr>
                <w:lang w:val="fr-CH"/>
              </w:rPr>
              <w:t xml:space="preserve">传真：+(256) 4 1428 6123</w:t>
            </w:r>
          </w:p>
          <w:p w14:paraId="508C87C1" w14:textId="77777777" w:rsidR="00EE3A11" w:rsidRPr="00D4003B" w:rsidRDefault="00AA008E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4003B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D4003B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3A40CD48" w14:textId="77777777" w:rsidR="00EE3A11" w:rsidRPr="00C379C8" w:rsidRDefault="00AA008E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631018A6" w14:textId="77777777" w:rsidR="00F85C99" w:rsidRPr="002F6A28" w:rsidRDefault="00AA008E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DC460A" w14:paraId="0318A85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30966F" w14:textId="77777777" w:rsidR="00F85C99" w:rsidRPr="002F6A28" w:rsidRDefault="00AA008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07D8E4" w14:textId="77777777" w:rsidR="00F85C99" w:rsidRPr="0058336F" w:rsidRDefault="00AA008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DC460A" w14:paraId="2B55D3F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FF528B" w14:textId="77777777" w:rsidR="00F85C99" w:rsidRPr="002F6A28" w:rsidRDefault="00AA008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0E9423" w14:textId="77777777" w:rsidR="00F85C99" w:rsidRPr="002F6A28" w:rsidRDefault="00AA008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其他（HS 编码：210690）；家禽和鸡蛋（ICS 代码：67.120.20），鸡精</w:t>
            </w:r>
            <w:bookmarkEnd xmlns:w="http://schemas.openxmlformats.org/wordprocessingml/2006/main" w:id="22"/>
          </w:p>
        </w:tc>
      </w:tr>
      <w:tr w:rsidR="00DC460A" w14:paraId="38EB730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B07422" w14:textId="77777777" w:rsidR="00F85C99" w:rsidRPr="002F6A28" w:rsidRDefault="00AA008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63FCF1" w14:textId="77777777" w:rsidR="00F85C99" w:rsidRPr="002F6A28" w:rsidRDefault="00AA008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DARS 1216：2022，鸡精 — 规范，第一版； （20 页，英文）</w:t>
            </w:r>
            <w:bookmarkEnd xmlns:w="http://schemas.openxmlformats.org/wordprocessingml/2006/main" w:id="24"/>
          </w:p>
        </w:tc>
      </w:tr>
      <w:tr w:rsidR="00DC460A" w14:paraId="1DDCA05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A9C132" w14:textId="77777777" w:rsidR="00F85C99" w:rsidRPr="002F6A28" w:rsidRDefault="00AA008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655E39" w14:textId="77777777" w:rsidR="00F85C99" w:rsidRPr="002F6A28" w:rsidRDefault="00AA008E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非洲标准规定了鸡精的质量和安全要求、参考的测试方法和取样。鸡精是由整只鸡通过部分水解和沸水提取物制成，并在真空下浓缩。将浓缩的提取物进一步灭菌并去除脂肪（如果有的话）。将浓缩物进一步加工和澄清以满足规定的氮、总固体等要求。添加所需的甜味剂和调味剂，并将产品包装在密封的安瓿中。</w:t>
            </w:r>
            <w:bookmarkEnd xmlns:w="http://schemas.openxmlformats.org/wordprocessingml/2006/main" w:id="26"/>
          </w:p>
        </w:tc>
      </w:tr>
      <w:tr w:rsidR="00DC460A" w14:paraId="15694F2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00690C" w14:textId="77777777" w:rsidR="00F85C99" w:rsidRPr="002F6A28" w:rsidRDefault="00AA008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CACEB9" w14:textId="77777777" w:rsidR="00F85C99" w:rsidRPr="002F6A28" w:rsidRDefault="00AA008E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DC460A" w14:paraId="688961B2" w14:textId="77777777" w:rsidTr="00AA008E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0D2FC8" w14:textId="77777777" w:rsidR="00F85C99" w:rsidRPr="002F6A28" w:rsidRDefault="00AA008E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EEC521" w14:textId="77777777" w:rsidR="00072B36" w:rsidRPr="002F6A28" w:rsidRDefault="00AA008E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B0D42AD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CAC/RCP 1，推荐的国际操作守则——食品卫生的一般原则</w:t>
            </w:r>
          </w:p>
          <w:p w14:paraId="56C3CFD2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936，肉类和肉制品——总灰分的测定</w:t>
            </w:r>
          </w:p>
          <w:p w14:paraId="3108977D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937，氮的测定</w:t>
            </w:r>
          </w:p>
          <w:p w14:paraId="31A854FA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2917，肉类和肉制品——pH 值的测量</w:t>
            </w:r>
          </w:p>
          <w:p w14:paraId="21D0C800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934.07 加工肉类和家禽产品铅比色法（双硫腙） II</w:t>
            </w:r>
          </w:p>
          <w:p w14:paraId="61955EEC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952.13，食品中的砷——二乙基二硫代氨基甲酸银法。</w:t>
            </w:r>
          </w:p>
          <w:p w14:paraId="3A67630B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官方方法 990.20 牛奶中的固体（总）</w:t>
            </w:r>
          </w:p>
          <w:p w14:paraId="2B4F78A3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1841-2 肉和肉制品——氯化物含量的测定——第 2 部分：电位法</w:t>
            </w:r>
          </w:p>
          <w:p w14:paraId="22D3BE50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974.07 食品中铅的官方分析方法-原子吸附分光光度法</w:t>
            </w:r>
          </w:p>
          <w:p w14:paraId="3038C646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973.34，食品中镉的官方分析方法</w:t>
            </w:r>
          </w:p>
          <w:p w14:paraId="0D1B42A6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971.21，食品中汞的官方分析方法</w:t>
            </w:r>
          </w:p>
          <w:p w14:paraId="69D89E43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CAC/MRL 2，食品中兽药的最大残留限量。</w:t>
            </w:r>
          </w:p>
          <w:p w14:paraId="363C66E1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ARS 56，预包装食品的标签——一般要求</w:t>
            </w:r>
          </w:p>
          <w:p w14:paraId="464386DA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1，推荐的国际操作守则——食品卫生的一般原则</w:t>
            </w:r>
          </w:p>
          <w:p w14:paraId="27992D1E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4833-1，食物链的微生物学 - 微生物计数的水平方法 - 第 1 部分：通过倾倒板技术在 30 ˚C 下的菌落计数</w:t>
            </w:r>
          </w:p>
          <w:p w14:paraId="3A649C29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6888-1，食品和动物饲料的微生物学——凝固酶阳性葡萄球菌（金黄色葡萄球菌和其他物种）计数的水平方法——第 1 部分：使用 Baird-Parker 琼脂培养基的技术</w:t>
            </w:r>
          </w:p>
          <w:p w14:paraId="40C79694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16654，食品和动物饲料的微生物学 - 检测大肠杆菌 0157 的水平方法</w:t>
            </w:r>
          </w:p>
          <w:p w14:paraId="43E882C2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16649-2，食品和动物饲料的微生物学 - 计数 β-葡萄糖醛酸酶阳性大肠杆菌的水平方法 - 第 2 部分：使用 5-bromo-4-chloro-3-indolyl 在 44 ˚C 的菌落计数技术β-D-葡萄糖苷酸</w:t>
            </w:r>
          </w:p>
          <w:p w14:paraId="49ED21E5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7937，食品和动物饲料的微生物学——产气荚膜梭菌计数的水平方法——菌落计数技术</w:t>
            </w:r>
          </w:p>
          <w:p w14:paraId="293A2ABB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11290-1，食物链微生物学——单核细胞增生李斯特菌和李斯特菌属检测和计数的水平方法。 — 第 1 部分：检测方法</w:t>
            </w:r>
          </w:p>
          <w:p w14:paraId="378607EC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10272-1:2017，食物链微生物学——弯曲杆菌属检测和计数的水平方法。 — 第 1 部分：检测方法</w:t>
            </w:r>
          </w:p>
          <w:p w14:paraId="2BEAC738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6579，食品和动物饲料的微生物学——检测沙门氏菌的水平方法。</w:t>
            </w:r>
          </w:p>
          <w:p w14:paraId="68E98B0E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CXS 234 推荐的分析和采样方法。</w:t>
            </w:r>
          </w:p>
          <w:p w14:paraId="62887E83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 5558:1970(R2000)，鸡精规范</w:t>
            </w:r>
          </w:p>
          <w:p w14:paraId="296A4D0B" w14:textId="77777777" w:rsidR="00F85C99" w:rsidRPr="00D4003B" w:rsidRDefault="00AA008E" w:rsidP="00D4003B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D4003B">
              <w:rPr>
                <w:lang w:val="fr-CH"/>
              </w:rPr>
              <w:t xml:space="preserve">食品法典网站： http: </w:t>
            </w:r>
            <w:r xmlns:w="http://schemas.openxmlformats.org/wordprocessingml/2006/main" w:rsidRPr="00D4003B">
              <w:t xml:space="preserve">//www.codexalimentarius.net/mrls/vetdrugs/jsp/vetd_q-e.jsp</w:t>
            </w:r>
          </w:p>
          <w:p w14:paraId="6E1A7696" w14:textId="77777777" w:rsidR="00F85C99" w:rsidRPr="002F6A28" w:rsidRDefault="00AA008E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美国农业部对外农业服务网站：http://www.mrldatabase.com</w:t>
            </w:r>
          </w:p>
          <w:p w14:paraId="08443F4C" w14:textId="77777777" w:rsidR="00F85C99" w:rsidRPr="002F6A28" w:rsidRDefault="00AA008E" w:rsidP="00D4003B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美国农业部农业营销服务网站： </w:t>
            </w:r>
            <w:r xmlns:w="http://schemas.openxmlformats.org/wordprocessingml/2006/main" w:rsidRPr="00D4003B">
              <w:t xml:space="preserve">http ://www.ams.usda.gov/AMSv1.0/Standards</w:t>
            </w:r>
          </w:p>
          <w:p w14:paraId="3D3D022E" w14:textId="77777777" w:rsidR="00F85C99" w:rsidRPr="002F6A28" w:rsidRDefault="00AA008E" w:rsidP="00D4003B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  <w:jc w:val="left"/>
            </w:pPr>
            <w:r xmlns:w="http://schemas.openxmlformats.org/wordprocessingml/2006/main" w:rsidRPr="002F6A28">
              <w:t xml:space="preserve">欧盟：http://ec.europa.eu/enterprise/sectors/pharmaceuticals/veterinary-use/maximumresidue </w:t>
            </w:r>
            <w:r xmlns:w="http://schemas.openxmlformats.org/wordprocessingml/2006/main" w:rsidRPr="002F6A28">
              <w:rPr>
                <w:color w:val="0000FF"/>
                <w:u w:val="single"/>
              </w:rPr>
              <w:t xml:space="preserve">-limits </w:t>
            </w:r>
            <w:r xmlns:w="http://schemas.openxmlformats.org/wordprocessingml/2006/main" w:rsidRPr="002F6A28">
              <w:t xml:space="preserve">/index_en.htm。</w:t>
            </w:r>
            <w:bookmarkEnd xmlns:w="http://schemas.openxmlformats.org/wordprocessingml/2006/main" w:id="30"/>
          </w:p>
        </w:tc>
      </w:tr>
      <w:tr w:rsidR="00DC460A" w14:paraId="728FDD44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75D256" w14:textId="77777777" w:rsidR="00EE3A11" w:rsidRPr="002F6A28" w:rsidRDefault="00AA008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1323EE" w14:textId="77777777" w:rsidR="00EE3A11" w:rsidRPr="002F6A28" w:rsidRDefault="00AA008E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1563082" w14:textId="77777777" w:rsidR="00EE3A11" w:rsidRPr="002F6A28" w:rsidRDefault="00AA008E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DC460A" w14:paraId="47406E4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286514" w14:textId="77777777" w:rsidR="00F85C99" w:rsidRPr="002F6A28" w:rsidRDefault="00AA008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BA6EFA" w14:textId="77777777" w:rsidR="00F85C99" w:rsidRPr="002F6A28" w:rsidRDefault="00AA008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DC460A" w14:paraId="5C5247AA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0DD42EA8" w14:textId="77777777" w:rsidR="00F85C99" w:rsidRPr="002F6A28" w:rsidRDefault="00AA008E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00E9CBA" w14:textId="77777777" w:rsidR="00F85C99" w:rsidRPr="002F6A28" w:rsidRDefault="00AA008E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B9F6029" w14:textId="77777777" w:rsidR="00EE3A11" w:rsidRPr="00A12DDE" w:rsidRDefault="00AA008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5C3907DE" w14:textId="77777777" w:rsidR="00EE3A11" w:rsidRPr="00A12DDE" w:rsidRDefault="00AA008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12EFBCF9" w14:textId="77777777" w:rsidR="00EE3A11" w:rsidRPr="00D4003B" w:rsidRDefault="00AA008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4003B">
              <w:rPr>
                <w:bCs/>
                <w:lang w:val="es-ES"/>
              </w:rPr>
              <w:t xml:space="preserve">邮政信箱 6329</w:t>
            </w:r>
          </w:p>
          <w:p w14:paraId="12315076" w14:textId="77777777" w:rsidR="00EE3A11" w:rsidRPr="00D4003B" w:rsidRDefault="00AA008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4003B">
              <w:rPr>
                <w:bCs/>
                <w:lang w:val="es-ES"/>
              </w:rPr>
              <w:t xml:space="preserve">乌干达坎帕拉</w:t>
            </w:r>
          </w:p>
          <w:p w14:paraId="08E87498" w14:textId="77777777" w:rsidR="00EE3A11" w:rsidRPr="00D4003B" w:rsidRDefault="00AA008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D4003B">
              <w:rPr>
                <w:bCs/>
                <w:lang w:val="es-ES"/>
              </w:rPr>
              <w:t xml:space="preserve">电话：+(256) 4 1733 3250/1/2</w:t>
            </w:r>
          </w:p>
          <w:p w14:paraId="58CDA7C2" w14:textId="77777777" w:rsidR="00EE3A11" w:rsidRPr="00D4003B" w:rsidRDefault="00AA008E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4003B">
              <w:rPr>
                <w:bCs/>
                <w:lang w:val="fr-CH"/>
              </w:rPr>
              <w:t xml:space="preserve">传真：+(256) 4 1428 6123</w:t>
            </w:r>
          </w:p>
          <w:p w14:paraId="64A9B4B0" w14:textId="77777777" w:rsidR="00EE3A11" w:rsidRPr="00D4003B" w:rsidRDefault="00AA008E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D4003B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D4003B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D859D67" w14:textId="77777777" w:rsidR="00EE3A11" w:rsidRPr="00A12DDE" w:rsidRDefault="00AA008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69F44D9C" w14:textId="77777777" w:rsidR="00EE3A11" w:rsidRPr="00A12DDE" w:rsidRDefault="009E5BAC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AA008E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https://members.wto.org/crnattachments/2022/TBT/UGA/22_4264_00_e.pdf</w:t>
              </w:r>
            </w:hyperlink>
            <w:bookmarkEnd xmlns:w="http://schemas.openxmlformats.org/wordprocessingml/2006/main" w:id="42"/>
          </w:p>
        </w:tc>
      </w:tr>
    </w:tbl>
    <w:p w14:paraId="5B943779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16996" w14:textId="77777777" w:rsidR="004D4E15" w:rsidRDefault="00AA008E">
      <w:r>
        <w:separator/>
      </w:r>
    </w:p>
  </w:endnote>
  <w:endnote w:type="continuationSeparator" w:id="0">
    <w:p w14:paraId="3BCE45DD" w14:textId="77777777" w:rsidR="004D4E15" w:rsidRDefault="00AA0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4A096" w14:textId="77777777" w:rsidR="009239F7" w:rsidRPr="002F6A28" w:rsidRDefault="00AA008E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9789" w14:textId="77777777" w:rsidR="009239F7" w:rsidRPr="002F6A28" w:rsidRDefault="00AA008E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05D1D" w14:textId="77777777" w:rsidR="00EE3A11" w:rsidRPr="002F6A28" w:rsidRDefault="00AA008E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0FA51" w14:textId="77777777" w:rsidR="004D4E15" w:rsidRDefault="00AA008E">
      <w:r>
        <w:separator/>
      </w:r>
    </w:p>
  </w:footnote>
  <w:footnote w:type="continuationSeparator" w:id="0">
    <w:p w14:paraId="030C5FE9" w14:textId="77777777" w:rsidR="004D4E15" w:rsidRDefault="00AA0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95B85" w14:textId="77777777" w:rsidR="009239F7" w:rsidRPr="002F6A28" w:rsidRDefault="00AA008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D48AE66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857318F" w14:textId="77777777" w:rsidR="009239F7" w:rsidRPr="002F6A28" w:rsidRDefault="00AA008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414FEC3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3659E" w14:textId="77777777" w:rsidR="009239F7" w:rsidRPr="002F6A28" w:rsidRDefault="00AA008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G/TBT/N/UGA/1620</w:t>
    </w:r>
    <w:bookmarkEnd xmlns:w="http://schemas.openxmlformats.org/wordprocessingml/2006/main" w:id="43"/>
  </w:p>
  <w:p w14:paraId="33AE57EF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2703721" w14:textId="77777777" w:rsidR="009239F7" w:rsidRPr="002F6A28" w:rsidRDefault="00AA008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5FFB584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C460A" w14:paraId="21D0BE59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FC44F59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924BF6E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DC460A" w14:paraId="70A72E9B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0231893" w14:textId="77777777" w:rsidR="00ED54E0" w:rsidRPr="009239F7" w:rsidRDefault="00AA008E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6FB82CC" wp14:editId="79D5916A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513162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D729ABE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DC460A" w14:paraId="01DF0F92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8B3EA5E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932EDF2" w14:textId="77777777" w:rsidR="009239F7" w:rsidRPr="002F6A28" w:rsidRDefault="00AA008E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G/TBT/N/UGA/1620</w:t>
          </w:r>
          <w:bookmarkEnd xmlns:w="http://schemas.openxmlformats.org/wordprocessingml/2006/main" w:id="45"/>
        </w:p>
      </w:tc>
    </w:tr>
    <w:tr w:rsidR="00DC460A" w14:paraId="327B5254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64FF6C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A7B298" w14:textId="214BB234" w:rsidR="00ED54E0" w:rsidRPr="009239F7" w:rsidRDefault="00357D4E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24 日</w:t>
          </w:r>
        </w:p>
      </w:tc>
    </w:tr>
    <w:tr w:rsidR="00DC460A" w14:paraId="7680CE8F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0122394" w14:textId="45CC98F9" w:rsidR="00ED54E0" w:rsidRPr="009239F7" w:rsidRDefault="00AA008E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357D4E">
            <w:rPr>
              <w:color w:val="FF0000"/>
              <w:szCs w:val="16"/>
            </w:rPr>
            <w:t xml:space="preserve">22-4889)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2EBAE0C" w14:textId="77777777" w:rsidR="00ED54E0" w:rsidRPr="009239F7" w:rsidRDefault="00AA008E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DC460A" w14:paraId="5C815BB1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68139BD" w14:textId="77777777" w:rsidR="00ED54E0" w:rsidRPr="009239F7" w:rsidRDefault="00AA008E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690CFD0" w14:textId="77777777" w:rsidR="00ED54E0" w:rsidRPr="002F6A28" w:rsidRDefault="00AA008E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9A77C2D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E3EB5F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EF62B58" w:tentative="1">
      <w:start w:val="1"/>
      <w:numFmt w:val="lowerLetter"/>
      <w:lvlText w:val="%2."/>
      <w:lvlJc w:val="left"/>
      <w:pPr>
        <w:ind w:left="1080" w:hanging="360"/>
      </w:pPr>
    </w:lvl>
    <w:lvl w:ilvl="2" w:tplc="551CAAD2" w:tentative="1">
      <w:start w:val="1"/>
      <w:numFmt w:val="lowerRoman"/>
      <w:lvlText w:val="%3."/>
      <w:lvlJc w:val="right"/>
      <w:pPr>
        <w:ind w:left="1800" w:hanging="180"/>
      </w:pPr>
    </w:lvl>
    <w:lvl w:ilvl="3" w:tplc="C480EA8C" w:tentative="1">
      <w:start w:val="1"/>
      <w:numFmt w:val="decimal"/>
      <w:lvlText w:val="%4."/>
      <w:lvlJc w:val="left"/>
      <w:pPr>
        <w:ind w:left="2520" w:hanging="360"/>
      </w:pPr>
    </w:lvl>
    <w:lvl w:ilvl="4" w:tplc="7C229DB8" w:tentative="1">
      <w:start w:val="1"/>
      <w:numFmt w:val="lowerLetter"/>
      <w:lvlText w:val="%5."/>
      <w:lvlJc w:val="left"/>
      <w:pPr>
        <w:ind w:left="3240" w:hanging="360"/>
      </w:pPr>
    </w:lvl>
    <w:lvl w:ilvl="5" w:tplc="3F7AA108" w:tentative="1">
      <w:start w:val="1"/>
      <w:numFmt w:val="lowerRoman"/>
      <w:lvlText w:val="%6."/>
      <w:lvlJc w:val="right"/>
      <w:pPr>
        <w:ind w:left="3960" w:hanging="180"/>
      </w:pPr>
    </w:lvl>
    <w:lvl w:ilvl="6" w:tplc="276A5D82" w:tentative="1">
      <w:start w:val="1"/>
      <w:numFmt w:val="decimal"/>
      <w:lvlText w:val="%7."/>
      <w:lvlJc w:val="left"/>
      <w:pPr>
        <w:ind w:left="4680" w:hanging="360"/>
      </w:pPr>
    </w:lvl>
    <w:lvl w:ilvl="7" w:tplc="BD40E444" w:tentative="1">
      <w:start w:val="1"/>
      <w:numFmt w:val="lowerLetter"/>
      <w:lvlText w:val="%8."/>
      <w:lvlJc w:val="left"/>
      <w:pPr>
        <w:ind w:left="5400" w:hanging="360"/>
      </w:pPr>
    </w:lvl>
    <w:lvl w:ilvl="8" w:tplc="CBBEC08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6B4C9B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8D0E0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24CCF4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7CCB51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5F00A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A34D5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9FE65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EA4E9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93A2D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57D4E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D4E15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662EF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8F1340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5BAC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008E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003B"/>
    <w:rsid w:val="00D428FA"/>
    <w:rsid w:val="00D52A9D"/>
    <w:rsid w:val="00D55AAD"/>
    <w:rsid w:val="00D70F5B"/>
    <w:rsid w:val="00D747AE"/>
    <w:rsid w:val="00D9226C"/>
    <w:rsid w:val="00DA20BD"/>
    <w:rsid w:val="00DC460A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07E9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264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3</TotalTime>
  <Pages>3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2022-06-24T07:56:00Z</dcterms:created>
  <dcterms:modified xsi:type="dcterms:W3CDTF">2022-06-24T08:36:00Z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