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DD414" w14:textId="77777777" w:rsidR="009239F7" w:rsidRPr="002F6A28" w:rsidRDefault="005B4306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A9E02F1" w14:textId="77777777" w:rsidR="009239F7" w:rsidRPr="002F6A28" w:rsidRDefault="005B4306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AE3C52B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CE578B" w14:paraId="01824AB0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F0FF8DC" w14:textId="77777777" w:rsidR="00F85C99" w:rsidRPr="002F6A28" w:rsidRDefault="005B430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2CADBAC" w14:textId="77777777" w:rsidR="00F85C99" w:rsidRPr="002F6A28" w:rsidRDefault="005B4306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6B5A47D3" w14:textId="77777777" w:rsidR="00F85C99" w:rsidRPr="002F6A28" w:rsidRDefault="005B4306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CE578B" w14:paraId="234DAD7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77FE1A" w14:textId="77777777" w:rsidR="00F85C99" w:rsidRPr="002F6A28" w:rsidRDefault="005B430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5C262D" w14:textId="77777777" w:rsidR="00F85C99" w:rsidRPr="002F6A28" w:rsidRDefault="005B4306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63185F5" w14:textId="77777777" w:rsidR="00EE3A11" w:rsidRPr="00C379C8" w:rsidRDefault="005B4306" w:rsidP="00155128">
            <w:r xmlns:w="http://schemas.openxmlformats.org/wordprocessingml/2006/main" w:rsidRPr="00C379C8">
              <w:t xml:space="preserve">乌干达国家标准局</w:t>
            </w:r>
          </w:p>
          <w:p w14:paraId="44ECDA46" w14:textId="77777777" w:rsidR="00EE3A11" w:rsidRPr="00C379C8" w:rsidRDefault="005B4306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4D7E9A34" w14:textId="77777777" w:rsidR="00EE3A11" w:rsidRPr="006B243A" w:rsidRDefault="005B4306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B243A">
              <w:rPr>
                <w:lang w:val="es-ES"/>
              </w:rPr>
              <w:t xml:space="preserve">邮政信箱 6329</w:t>
            </w:r>
          </w:p>
          <w:p w14:paraId="0CEE9084" w14:textId="77777777" w:rsidR="00EE3A11" w:rsidRPr="006B243A" w:rsidRDefault="005B4306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B243A">
              <w:rPr>
                <w:lang w:val="es-ES"/>
              </w:rPr>
              <w:t xml:space="preserve">乌干达坎帕拉</w:t>
            </w:r>
          </w:p>
          <w:p w14:paraId="372AC057" w14:textId="77777777" w:rsidR="00EE3A11" w:rsidRPr="006B243A" w:rsidRDefault="005B4306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B243A">
              <w:rPr>
                <w:lang w:val="es-ES"/>
              </w:rPr>
              <w:t xml:space="preserve">电话：+(256) 4 1733 3250/1/2</w:t>
            </w:r>
          </w:p>
          <w:p w14:paraId="7E219FC5" w14:textId="77777777" w:rsidR="00EE3A11" w:rsidRPr="006B243A" w:rsidRDefault="005B4306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B243A">
              <w:rPr>
                <w:lang w:val="fr-CH"/>
              </w:rPr>
              <w:t xml:space="preserve">传真：+(256) 4 1428 6123</w:t>
            </w:r>
          </w:p>
          <w:p w14:paraId="6AFB446C" w14:textId="77777777" w:rsidR="00EE3A11" w:rsidRPr="006B243A" w:rsidRDefault="005B4306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B243A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B243A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47CC6D0" w14:textId="77777777" w:rsidR="00EE3A11" w:rsidRPr="00C379C8" w:rsidRDefault="005B4306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01E402D7" w14:textId="77777777" w:rsidR="00F85C99" w:rsidRPr="002F6A28" w:rsidRDefault="005B4306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CE578B" w14:paraId="039C3D2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03E939" w14:textId="77777777" w:rsidR="00F85C99" w:rsidRPr="002F6A28" w:rsidRDefault="005B43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171563" w14:textId="77777777" w:rsidR="00F85C99" w:rsidRPr="0058336F" w:rsidRDefault="005B430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CE578B" w14:paraId="690BAA7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E3A265" w14:textId="77777777" w:rsidR="00F85C99" w:rsidRPr="002F6A28" w:rsidRDefault="005B430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D9B544" w14:textId="77777777" w:rsidR="00F85C99" w:rsidRPr="002F6A28" w:rsidRDefault="005B430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其他：（HS 编码：04089）；家禽和鸡蛋（ICS 代码：67.120.20）</w:t>
            </w:r>
            <w:bookmarkEnd xmlns:w="http://schemas.openxmlformats.org/wordprocessingml/2006/main" w:id="22"/>
          </w:p>
        </w:tc>
      </w:tr>
      <w:tr w:rsidR="00CE578B" w14:paraId="3387A3E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98BE32" w14:textId="77777777" w:rsidR="00F85C99" w:rsidRPr="002F6A28" w:rsidRDefault="005B430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C5923B" w14:textId="77777777" w:rsidR="00F85C99" w:rsidRPr="002F6A28" w:rsidRDefault="005B430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1205: 2022，蛋粉 — 规范，第一版； （22 页，英文）</w:t>
            </w:r>
            <w:bookmarkEnd xmlns:w="http://schemas.openxmlformats.org/wordprocessingml/2006/main" w:id="24"/>
          </w:p>
        </w:tc>
      </w:tr>
      <w:tr w:rsidR="00CE578B" w14:paraId="5639C19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A76673" w14:textId="77777777" w:rsidR="00F85C99" w:rsidRPr="002F6A28" w:rsidRDefault="005B43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1236F3" w14:textId="77777777" w:rsidR="00F85C99" w:rsidRPr="002F6A28" w:rsidRDefault="005B430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本乌干达标准草案规定了蛋粉的安全和质量要求、取样和测试方法。</w:t>
            </w:r>
          </w:p>
          <w:p w14:paraId="7FD2D4C7" w14:textId="77777777" w:rsidR="00FE448B" w:rsidRPr="00C379C8" w:rsidRDefault="005B4306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该蛋粉标准旨在促进国家之间的经济交流，并将有助于为非洲人民提供优质产品。它将有助于确保非洲消费者的健康。</w:t>
            </w:r>
            <w:bookmarkEnd xmlns:w="http://schemas.openxmlformats.org/wordprocessingml/2006/main" w:id="26"/>
          </w:p>
        </w:tc>
      </w:tr>
      <w:tr w:rsidR="00CE578B" w14:paraId="5B633B8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C49BE5" w14:textId="77777777" w:rsidR="00F85C99" w:rsidRPr="002F6A28" w:rsidRDefault="005B43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9D5219" w14:textId="77777777" w:rsidR="00F85C99" w:rsidRPr="002F6A28" w:rsidRDefault="005B430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</w:t>
            </w:r>
            <w:bookmarkEnd xmlns:w="http://schemas.openxmlformats.org/wordprocessingml/2006/main" w:id="28"/>
          </w:p>
        </w:tc>
      </w:tr>
      <w:tr w:rsidR="00CE578B" w14:paraId="02BBDD8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EED8F0" w14:textId="77777777" w:rsidR="00F85C99" w:rsidRPr="002F6A28" w:rsidRDefault="005B4306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051DCB" w14:textId="77777777" w:rsidR="00072B36" w:rsidRPr="002F6A28" w:rsidRDefault="005B4306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3554CDD6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CAC/RCP 1，推荐的国际操作守则——食品卫生的一般原则</w:t>
            </w:r>
          </w:p>
          <w:p w14:paraId="11696376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936:1998，肉和肉制品——总灰分的测定</w:t>
            </w:r>
          </w:p>
          <w:p w14:paraId="13195BBE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1736 [IDF 9]，奶粉和奶粉制品 - 脂肪含量的测定 - 重量法（参考方法）</w:t>
            </w:r>
          </w:p>
          <w:p w14:paraId="4EE15280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1737 [IDF 13]，淡奶和甜炼乳 — 脂肪含量的测定 — 重量法（参考方法）</w:t>
            </w:r>
          </w:p>
          <w:p w14:paraId="3526E778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4833-1，食物链的微生物学 - 微生物计数的水平方法 - 第 1 部分：通过倾倒板技术在 30 °C 下的菌落计数</w:t>
            </w:r>
          </w:p>
          <w:p w14:paraId="308AC0CF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4833-2，食物链的微生物学 - 微生物计数的水平方法 - 第 2 部分：通过表面电镀技术在 30 °C 下的菌落计数</w:t>
            </w:r>
          </w:p>
          <w:p w14:paraId="56139359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5985，动物饲料——盐酸不溶灰分的测定</w:t>
            </w:r>
          </w:p>
          <w:p w14:paraId="4808A87B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6579-1，食物链微生物学——沙门氏菌检测、计数和血清分型的水平方法——第 1 部分：沙门氏菌属的检测。</w:t>
            </w:r>
          </w:p>
          <w:p w14:paraId="0F3446C9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8156 [IDF 129]，奶粉和奶粉制品 — 不溶性指数的测定</w:t>
            </w:r>
          </w:p>
          <w:p w14:paraId="638C4729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16649-2，食品和动物饲料的微生物学 - β-葡萄糖醛酸酶阳性大肠杆菌计数的水平方法 - 第 2 部分：使用 5-bromo-4-chloro-3-indolyl 在 44 摄氏度的菌落计数技术β-D-葡萄糖苷酸</w:t>
            </w:r>
          </w:p>
          <w:p w14:paraId="1792EE4D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21528-2，食物链微生物学 - 肠杆菌科细菌检测和计数的水平方法 - 第 2 部分：菌落计数技术</w:t>
            </w:r>
          </w:p>
          <w:p w14:paraId="7ACCC3DB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23776，肉类和肉制品——总磷含量的测定</w:t>
            </w:r>
          </w:p>
          <w:p w14:paraId="1C829821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壳蛋自愿分级法规，7 CFR 第 56 部分，2008 年 3 月 30 日生效</w:t>
            </w:r>
          </w:p>
          <w:p w14:paraId="5912EF4C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带壳蛋的美国标准、等级和重量等级，AMS 56，2000 年 7 月 20 日生效</w:t>
            </w:r>
          </w:p>
          <w:p w14:paraId="4673111F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 4723:1978(R2000)，蛋粉规范</w:t>
            </w:r>
          </w:p>
          <w:p w14:paraId="4764BC49" w14:textId="77777777" w:rsidR="00F85C99" w:rsidRPr="006B243A" w:rsidRDefault="005B4306" w:rsidP="006B243A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6B243A">
              <w:rPr>
                <w:lang w:val="fr-CH"/>
              </w:rPr>
              <w:t xml:space="preserve">食品法典网站： http: </w:t>
            </w:r>
            <w:r xmlns:w="http://schemas.openxmlformats.org/wordprocessingml/2006/main" w:rsidRPr="006B243A">
              <w:t xml:space="preserve">//www.codexalimentarius.net/mrls/vetdrugs/jsp/vetd_q-e.jsp</w:t>
            </w:r>
          </w:p>
          <w:p w14:paraId="7E98172E" w14:textId="77777777" w:rsidR="00F85C99" w:rsidRPr="002F6A28" w:rsidRDefault="005B43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美国农业部对外农业服务网站：http://www.mrldatabase.com</w:t>
            </w:r>
          </w:p>
          <w:p w14:paraId="2BBE37AC" w14:textId="77777777" w:rsidR="00F85C99" w:rsidRPr="002F6A28" w:rsidRDefault="005B4306" w:rsidP="006B243A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2F6A28">
              <w:t xml:space="preserve">美国农业部农业营销服务网站：http://www.ams.usda.gov/AMSv1.0/Standards</w:t>
            </w:r>
          </w:p>
          <w:p w14:paraId="3B6A93FB" w14:textId="77777777" w:rsidR="00F85C99" w:rsidRPr="002F6A28" w:rsidRDefault="005B4306" w:rsidP="006B243A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2F6A28">
              <w:t xml:space="preserve">欧盟：http://ec.europa.eu/enterprise/sectors/pharmaceuticals/veterinary-use/maximumresidue-limits/index_en.ht</w:t>
            </w:r>
            <w:bookmarkEnd xmlns:w="http://schemas.openxmlformats.org/wordprocessingml/2006/main" w:id="30"/>
          </w:p>
        </w:tc>
      </w:tr>
      <w:tr w:rsidR="00CE578B" w14:paraId="1AD87042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2D3EC1" w14:textId="77777777" w:rsidR="00EE3A11" w:rsidRPr="002F6A28" w:rsidRDefault="005B43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CD685A" w14:textId="77777777" w:rsidR="00EE3A11" w:rsidRPr="002F6A28" w:rsidRDefault="005B4306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9292760" w14:textId="77777777" w:rsidR="00EE3A11" w:rsidRPr="002F6A28" w:rsidRDefault="005B4306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CE578B" w14:paraId="753EF15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575A68" w14:textId="77777777" w:rsidR="00F85C99" w:rsidRPr="002F6A28" w:rsidRDefault="005B43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343E18" w14:textId="77777777" w:rsidR="00F85C99" w:rsidRPr="002F6A28" w:rsidRDefault="005B430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CE578B" w14:paraId="3563F14A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ABE640A" w14:textId="77777777" w:rsidR="00F85C99" w:rsidRPr="002F6A28" w:rsidRDefault="005B4306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51092CC" w14:textId="77777777" w:rsidR="00F85C99" w:rsidRPr="002F6A28" w:rsidRDefault="005B4306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7DC7AAC" w14:textId="77777777" w:rsidR="00EE3A11" w:rsidRPr="00A12DDE" w:rsidRDefault="005B430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505AD4CD" w14:textId="77777777" w:rsidR="00EE3A11" w:rsidRPr="00A12DDE" w:rsidRDefault="005B430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47A29EC7" w14:textId="77777777" w:rsidR="00EE3A11" w:rsidRPr="006B243A" w:rsidRDefault="005B4306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B243A">
              <w:rPr>
                <w:bCs/>
                <w:lang w:val="es-ES"/>
              </w:rPr>
              <w:t xml:space="preserve">邮政信箱 6329</w:t>
            </w:r>
          </w:p>
          <w:p w14:paraId="44B21E1F" w14:textId="77777777" w:rsidR="00EE3A11" w:rsidRPr="006B243A" w:rsidRDefault="005B4306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B243A">
              <w:rPr>
                <w:bCs/>
                <w:lang w:val="es-ES"/>
              </w:rPr>
              <w:t xml:space="preserve">乌干达坎帕拉</w:t>
            </w:r>
          </w:p>
          <w:p w14:paraId="003A5F56" w14:textId="77777777" w:rsidR="00EE3A11" w:rsidRPr="006B243A" w:rsidRDefault="005B4306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B243A">
              <w:rPr>
                <w:bCs/>
                <w:lang w:val="es-ES"/>
              </w:rPr>
              <w:t xml:space="preserve">电话：+(256) 4 1733 3250/1/2</w:t>
            </w:r>
          </w:p>
          <w:p w14:paraId="5A681213" w14:textId="77777777" w:rsidR="00EE3A11" w:rsidRPr="006B243A" w:rsidRDefault="005B4306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B243A">
              <w:rPr>
                <w:bCs/>
                <w:lang w:val="fr-CH"/>
              </w:rPr>
              <w:t xml:space="preserve">传真：+(256) 4 1428 6123</w:t>
            </w:r>
          </w:p>
          <w:p w14:paraId="658A46B5" w14:textId="77777777" w:rsidR="00EE3A11" w:rsidRPr="006B243A" w:rsidRDefault="005B4306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B243A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B243A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4C773E3" w14:textId="77777777" w:rsidR="00EE3A11" w:rsidRPr="00A12DDE" w:rsidRDefault="005B430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72B56EAE" w14:textId="77777777" w:rsidR="00EE3A11" w:rsidRPr="00A12DDE" w:rsidRDefault="00BF6281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5B4306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https://members.wto.org/crnattachments/2022/TBT/UGA/22_4252_00_e.pdf</w:t>
              </w:r>
            </w:hyperlink>
            <w:bookmarkEnd xmlns:w="http://schemas.openxmlformats.org/wordprocessingml/2006/main" w:id="42"/>
          </w:p>
        </w:tc>
      </w:tr>
    </w:tbl>
    <w:p w14:paraId="562C62E5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30ECE" w14:textId="77777777" w:rsidR="00EE66B7" w:rsidRDefault="005B4306">
      <w:r>
        <w:separator/>
      </w:r>
    </w:p>
  </w:endnote>
  <w:endnote w:type="continuationSeparator" w:id="0">
    <w:p w14:paraId="0F246D6A" w14:textId="77777777" w:rsidR="00EE66B7" w:rsidRDefault="005B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AAF1B" w14:textId="77777777" w:rsidR="009239F7" w:rsidRPr="002F6A28" w:rsidRDefault="005B4306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743C6" w14:textId="77777777" w:rsidR="009239F7" w:rsidRPr="002F6A28" w:rsidRDefault="005B4306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A9942" w14:textId="77777777" w:rsidR="00EE3A11" w:rsidRPr="002F6A28" w:rsidRDefault="005B4306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AE22D" w14:textId="77777777" w:rsidR="00EE66B7" w:rsidRDefault="005B4306">
      <w:r>
        <w:separator/>
      </w:r>
    </w:p>
  </w:footnote>
  <w:footnote w:type="continuationSeparator" w:id="0">
    <w:p w14:paraId="76070FB2" w14:textId="77777777" w:rsidR="00EE66B7" w:rsidRDefault="005B4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3E07C" w14:textId="77777777" w:rsidR="009239F7" w:rsidRPr="002F6A28" w:rsidRDefault="005B430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5B7D1A8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7F3075A" w14:textId="77777777" w:rsidR="009239F7" w:rsidRPr="002F6A28" w:rsidRDefault="005B430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16DE210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0ABAD" w14:textId="77777777" w:rsidR="009239F7" w:rsidRPr="002F6A28" w:rsidRDefault="005B430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G/TBT/N/UGA/1617</w:t>
    </w:r>
    <w:bookmarkEnd xmlns:w="http://schemas.openxmlformats.org/wordprocessingml/2006/main" w:id="43"/>
  </w:p>
  <w:p w14:paraId="3C86DCB2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CCD7222" w14:textId="77777777" w:rsidR="009239F7" w:rsidRPr="002F6A28" w:rsidRDefault="005B430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0A0312F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E578B" w14:paraId="54D21A31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29E5094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85F9EE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CE578B" w14:paraId="475FCB1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B43B7DF" w14:textId="77777777" w:rsidR="00ED54E0" w:rsidRPr="009239F7" w:rsidRDefault="005B4306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5AF49F8" wp14:editId="60B598AB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710615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FF1B956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CE578B" w14:paraId="00797493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100248D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D870938" w14:textId="77777777" w:rsidR="009239F7" w:rsidRPr="002F6A28" w:rsidRDefault="005B4306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G/TBT/N/UGA/1617</w:t>
          </w:r>
          <w:bookmarkEnd xmlns:w="http://schemas.openxmlformats.org/wordprocessingml/2006/main" w:id="45"/>
        </w:p>
      </w:tc>
    </w:tr>
    <w:tr w:rsidR="00CE578B" w14:paraId="17A57772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79ECF7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6849719" w14:textId="45D0FB7C" w:rsidR="00ED54E0" w:rsidRPr="009239F7" w:rsidRDefault="005B430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24 日</w:t>
          </w:r>
        </w:p>
      </w:tc>
    </w:tr>
    <w:tr w:rsidR="00CE578B" w14:paraId="457F98BD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E41054" w14:textId="4E669DFB" w:rsidR="00ED54E0" w:rsidRPr="009239F7" w:rsidRDefault="005B4306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22-4883)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5533E08" w14:textId="77777777" w:rsidR="00ED54E0" w:rsidRPr="009239F7" w:rsidRDefault="005B430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CE578B" w14:paraId="4B96618D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B1370B6" w14:textId="77777777" w:rsidR="00ED54E0" w:rsidRPr="009239F7" w:rsidRDefault="005B4306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3D7DF18" w14:textId="77777777" w:rsidR="00ED54E0" w:rsidRPr="002F6A28" w:rsidRDefault="005B4306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3294326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5C43AA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5C4A2BC" w:tentative="1">
      <w:start w:val="1"/>
      <w:numFmt w:val="lowerLetter"/>
      <w:lvlText w:val="%2."/>
      <w:lvlJc w:val="left"/>
      <w:pPr>
        <w:ind w:left="1080" w:hanging="360"/>
      </w:pPr>
    </w:lvl>
    <w:lvl w:ilvl="2" w:tplc="B18CD676" w:tentative="1">
      <w:start w:val="1"/>
      <w:numFmt w:val="lowerRoman"/>
      <w:lvlText w:val="%3."/>
      <w:lvlJc w:val="right"/>
      <w:pPr>
        <w:ind w:left="1800" w:hanging="180"/>
      </w:pPr>
    </w:lvl>
    <w:lvl w:ilvl="3" w:tplc="2C10C452" w:tentative="1">
      <w:start w:val="1"/>
      <w:numFmt w:val="decimal"/>
      <w:lvlText w:val="%4."/>
      <w:lvlJc w:val="left"/>
      <w:pPr>
        <w:ind w:left="2520" w:hanging="360"/>
      </w:pPr>
    </w:lvl>
    <w:lvl w:ilvl="4" w:tplc="082615B8" w:tentative="1">
      <w:start w:val="1"/>
      <w:numFmt w:val="lowerLetter"/>
      <w:lvlText w:val="%5."/>
      <w:lvlJc w:val="left"/>
      <w:pPr>
        <w:ind w:left="3240" w:hanging="360"/>
      </w:pPr>
    </w:lvl>
    <w:lvl w:ilvl="5" w:tplc="94BEA570" w:tentative="1">
      <w:start w:val="1"/>
      <w:numFmt w:val="lowerRoman"/>
      <w:lvlText w:val="%6."/>
      <w:lvlJc w:val="right"/>
      <w:pPr>
        <w:ind w:left="3960" w:hanging="180"/>
      </w:pPr>
    </w:lvl>
    <w:lvl w:ilvl="6" w:tplc="6AD01840" w:tentative="1">
      <w:start w:val="1"/>
      <w:numFmt w:val="decimal"/>
      <w:lvlText w:val="%7."/>
      <w:lvlJc w:val="left"/>
      <w:pPr>
        <w:ind w:left="4680" w:hanging="360"/>
      </w:pPr>
    </w:lvl>
    <w:lvl w:ilvl="7" w:tplc="D668DF6A" w:tentative="1">
      <w:start w:val="1"/>
      <w:numFmt w:val="lowerLetter"/>
      <w:lvlText w:val="%8."/>
      <w:lvlJc w:val="left"/>
      <w:pPr>
        <w:ind w:left="5400" w:hanging="360"/>
      </w:pPr>
    </w:lvl>
    <w:lvl w:ilvl="8" w:tplc="70F03CF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41E0B2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22A1D2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3DE77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6F451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D18259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CA8CC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14C5C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4907E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79AD1F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406D2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4306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B243A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BF6281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09F9"/>
    <w:rsid w:val="00CD7D97"/>
    <w:rsid w:val="00CE3EE6"/>
    <w:rsid w:val="00CE4BA1"/>
    <w:rsid w:val="00CE578B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EE66B7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8C4070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52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6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Fernandes, Francisca</cp:lastModifiedBy>
  <cp:revision>5</cp:revision>
  <dcterms:created xsi:type="dcterms:W3CDTF">2022-06-24T07:44:00Z</dcterms:created>
  <dcterms:modified xsi:type="dcterms:W3CDTF">2022-06-24T08:06:00Z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