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855A6" w14:textId="77777777" w:rsidR="009239F7" w:rsidRPr="002F6A28" w:rsidRDefault="00AE1F55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7CA84AB" w14:textId="77777777" w:rsidR="009239F7" w:rsidRPr="002F6A28" w:rsidRDefault="00AE1F55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F5052E9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B2201" w14:paraId="2357FD14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789A230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61FFADA" w14:textId="77777777" w:rsidR="00F85C99" w:rsidRPr="002F6A28" w:rsidRDefault="00AE1F55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43E7814B" w14:textId="77777777" w:rsidR="00F85C99" w:rsidRPr="002F6A28" w:rsidRDefault="00AE1F55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B2201" w14:paraId="7C32A0D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94B226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831307" w14:textId="77777777" w:rsidR="00F85C99" w:rsidRPr="002F6A28" w:rsidRDefault="00AE1F55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F7DC85C" w14:textId="77777777" w:rsidR="00EE3A11" w:rsidRPr="00C379C8" w:rsidRDefault="00AE1F55" w:rsidP="00155128">
            <w:r xmlns:w="http://schemas.openxmlformats.org/wordprocessingml/2006/main" w:rsidRPr="00C379C8">
              <w:t xml:space="preserve">乌干达国家标准局</w:t>
            </w:r>
          </w:p>
          <w:p w14:paraId="177C6E68" w14:textId="77777777" w:rsidR="00EE3A11" w:rsidRPr="00C379C8" w:rsidRDefault="00AE1F55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1BA43E5C" w14:textId="77777777" w:rsidR="00EE3A11" w:rsidRPr="007B145C" w:rsidRDefault="00AE1F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B145C">
              <w:rPr>
                <w:lang w:val="es-ES"/>
              </w:rPr>
              <w:t xml:space="preserve">邮政信箱 6329</w:t>
            </w:r>
          </w:p>
          <w:p w14:paraId="06F91A34" w14:textId="77777777" w:rsidR="00EE3A11" w:rsidRPr="007B145C" w:rsidRDefault="00AE1F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B145C">
              <w:rPr>
                <w:lang w:val="es-ES"/>
              </w:rPr>
              <w:t xml:space="preserve">乌干达坎帕拉</w:t>
            </w:r>
          </w:p>
          <w:p w14:paraId="1D6EFB02" w14:textId="77777777" w:rsidR="00EE3A11" w:rsidRPr="007B145C" w:rsidRDefault="00AE1F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B145C">
              <w:rPr>
                <w:lang w:val="es-ES"/>
              </w:rPr>
              <w:t xml:space="preserve">电话：+(256) 4 1733 3250/1/2</w:t>
            </w:r>
          </w:p>
          <w:p w14:paraId="45A04575" w14:textId="77777777" w:rsidR="00EE3A11" w:rsidRPr="007B145C" w:rsidRDefault="00AE1F55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B145C">
              <w:rPr>
                <w:lang w:val="fr-CH"/>
              </w:rPr>
              <w:t xml:space="preserve">传真：+(256) 4 1428 6123</w:t>
            </w:r>
          </w:p>
          <w:p w14:paraId="30956927" w14:textId="77777777" w:rsidR="00EE3A11" w:rsidRPr="007B145C" w:rsidRDefault="00AE1F55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B145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7B145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EEFDA3A" w14:textId="77777777" w:rsidR="00EE3A11" w:rsidRPr="00C379C8" w:rsidRDefault="00AE1F55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0293D3D7" w14:textId="77777777" w:rsidR="00F85C99" w:rsidRPr="002F6A28" w:rsidRDefault="00AE1F55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B2201" w14:paraId="08965F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50573B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2F532A" w14:textId="77777777" w:rsidR="00F85C99" w:rsidRPr="0058336F" w:rsidRDefault="00AE1F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B2201" w14:paraId="1A2F23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CF2BC7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CF3BA0" w14:textId="77777777" w:rsidR="00F85C99" w:rsidRPr="002F6A28" w:rsidRDefault="00AE1F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其他：（HS 编码：04089）；家禽和鸡蛋（ICS 代码：67.120.20），鸡蛋制品</w:t>
            </w:r>
            <w:bookmarkEnd xmlns:w="http://schemas.openxmlformats.org/wordprocessingml/2006/main" w:id="22"/>
          </w:p>
        </w:tc>
      </w:tr>
      <w:tr w:rsidR="000B2201" w14:paraId="2EFD2E1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7D0534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3D694A" w14:textId="77777777" w:rsidR="00F85C99" w:rsidRPr="002F6A28" w:rsidRDefault="00AE1F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1203:2022，母鸡蛋制品——规范，第一版； （40 页，英文）</w:t>
            </w:r>
            <w:bookmarkEnd xmlns:w="http://schemas.openxmlformats.org/wordprocessingml/2006/main" w:id="24"/>
          </w:p>
        </w:tc>
      </w:tr>
      <w:tr w:rsidR="000B2201" w14:paraId="3D74021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DD61D9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FF9E97" w14:textId="77777777" w:rsidR="00F85C99" w:rsidRPr="002F6A28" w:rsidRDefault="00AE1F5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本乌干达标准草案规定了产品的质量和安全要求、取样和测试方法，这些产品取自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用于生产供人类食用的食品的Gallus </w:t>
            </w:r>
            <w:bookmarkEnd xmlns:w="http://schemas.openxmlformats.org/wordprocessingml/2006/main" w:id="26"/>
            <w:r xmlns:w="http://schemas.openxmlformats.org/wordprocessingml/2006/main" w:rsidR="00FE448B" w:rsidRPr="00C379C8">
              <w:t xml:space="preserve">gallus种母鸡的鸡蛋。</w:t>
            </w:r>
            <w:proofErr xmlns:w="http://schemas.openxmlformats.org/wordprocessingml/2006/main" w:type="spellEnd"/>
          </w:p>
        </w:tc>
      </w:tr>
      <w:tr w:rsidR="000B2201" w14:paraId="5AA5698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81E4A9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2DDDDE" w14:textId="77777777" w:rsidR="00F85C99" w:rsidRPr="002F6A28" w:rsidRDefault="00AE1F5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0B2201" w14:paraId="3A69C6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CD9498" w14:textId="77777777" w:rsidR="00F85C99" w:rsidRPr="002F6A28" w:rsidRDefault="00AE1F55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CA4210" w14:textId="77777777" w:rsidR="00072B36" w:rsidRPr="002F6A28" w:rsidRDefault="00AE1F55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5555E84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56:2016，预包装食品——标签</w:t>
            </w:r>
          </w:p>
          <w:p w14:paraId="4717CDB6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952.13，食品中的砷。二乙基二硫代氨基甲酸银</w:t>
            </w:r>
          </w:p>
          <w:p w14:paraId="773B9E33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971.21，食物中的汞。无焰原子吸收</w:t>
            </w:r>
          </w:p>
          <w:p w14:paraId="4530F79F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972.25，食品中的铅。原子吸收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分光光度计</w:t>
            </w:r>
            <w:proofErr xmlns:w="http://schemas.openxmlformats.org/wordprocessingml/2006/main" w:type="spellEnd"/>
          </w:p>
          <w:p w14:paraId="02987A96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AOAC 973.34，食品中的镉。原子吸收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分光光度计</w:t>
            </w:r>
            <w:proofErr xmlns:w="http://schemas.openxmlformats.org/wordprocessingml/2006/main" w:type="spellEnd"/>
          </w:p>
          <w:p w14:paraId="2EA38E95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192-1995 食品添加剂通用标准</w:t>
            </w:r>
          </w:p>
          <w:p w14:paraId="53A1A58C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 食物链微生物学 - 微生物计数的水平方法 - 第 1 部分：通过倾倒板技术在 30°C 下的菌落计数</w:t>
            </w:r>
          </w:p>
          <w:p w14:paraId="7B58DE46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 食物链微生物学 -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凝固酶阳性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葡萄球菌（金黄色葡萄球菌和其他物种）计数的水平方法 - 第 1 部分：使用 Baird-Parker 琼脂培养基的方法</w:t>
            </w:r>
          </w:p>
          <w:p w14:paraId="1B540B48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6579-1 食品链中沙门氏菌检测</w:t>
            </w:r>
          </w:p>
          <w:p w14:paraId="024199B5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 食品和动物饲料的微生物学 β-葡萄糖醛酸酶阳性大肠杆菌计数的水平方法 第 2 部分：使用 5-bromo-4-chloro-3-indolyl beta 在 44 摄氏度的菌落计数技术-D-葡萄糖苷酸</w:t>
            </w:r>
          </w:p>
          <w:p w14:paraId="29B27259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壳蛋自愿分级法规，7 CFR 第 56 部分，2008 年 3 月 30 日生效</w:t>
            </w:r>
          </w:p>
          <w:p w14:paraId="3DD97FA6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美国带壳蛋的标准、等级和重量等级，AMS 56，7 月 20 日生效，</w:t>
            </w:r>
          </w:p>
          <w:p w14:paraId="5C02E070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UNECE EP 63:1986/1994，用于食品工业的鸡蛋制品</w:t>
            </w:r>
          </w:p>
          <w:p w14:paraId="7569206C" w14:textId="77777777" w:rsidR="00F85C99" w:rsidRPr="007B145C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rPr>
                <w:lang w:val="fr-CH"/>
              </w:rPr>
            </w:pPr>
            <w:r xmlns:w="http://schemas.openxmlformats.org/wordprocessingml/2006/main" w:rsidRPr="007B145C">
              <w:rPr>
                <w:lang w:val="fr-CH"/>
              </w:rPr>
              <w:t xml:space="preserve">食品法典</w:t>
            </w:r>
            <w:proofErr xmlns:w="http://schemas.openxmlformats.org/wordprocessingml/2006/main" w:type="spellStart"/>
            <w:r xmlns:w="http://schemas.openxmlformats.org/wordprocessingml/2006/main" w:rsidRPr="007B145C">
              <w:rPr>
                <w:lang w:val="fr-CH"/>
              </w:rPr>
              <w:t xml:space="preserve">网站</w:t>
            </w:r>
            <w:proofErr xmlns:w="http://schemas.openxmlformats.org/wordprocessingml/2006/main" w:type="spellEnd"/>
            <w:r xmlns:w="http://schemas.openxmlformats.org/wordprocessingml/2006/main" w:rsidRPr="007B145C">
              <w:rPr>
                <w:lang w:val="fr-CH"/>
              </w:rPr>
              <w:t xml:space="preserve">：http://www.codexalimentarius.net/mrls/vetdrugs/jsp/vetd_q-e.jsp</w:t>
            </w:r>
          </w:p>
          <w:p w14:paraId="5D0DB31D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美国农业部对外农业服务网站：http://www.mrldatabase.com</w:t>
            </w:r>
          </w:p>
          <w:p w14:paraId="719D3E51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美国农业部农业营销服务网站：http://www.ams.usda.gov/AMSv1.0/Standards</w:t>
            </w:r>
          </w:p>
          <w:p w14:paraId="386CA103" w14:textId="77777777" w:rsidR="00F85C99" w:rsidRPr="002F6A28" w:rsidRDefault="00AE1F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欧盟：http://ec.europa.eu/enterprise/sectors/pharmaceuticals/veterinaryuse/maximum-residue-limits/index_en.htm</w:t>
            </w:r>
            <w:bookmarkEnd xmlns:w="http://schemas.openxmlformats.org/wordprocessingml/2006/main" w:id="30"/>
          </w:p>
        </w:tc>
      </w:tr>
      <w:tr w:rsidR="000B2201" w14:paraId="0D052CD1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DF07DD" w14:textId="77777777" w:rsidR="00EE3A11" w:rsidRPr="002F6A28" w:rsidRDefault="00AE1F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D4C6D" w14:textId="77777777" w:rsidR="00EE3A11" w:rsidRPr="002F6A28" w:rsidRDefault="00AE1F55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BA9D2B5" w14:textId="77777777" w:rsidR="00EE3A11" w:rsidRPr="002F6A28" w:rsidRDefault="00AE1F55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B2201" w14:paraId="1FBF0FE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951735" w14:textId="77777777" w:rsidR="00F85C99" w:rsidRPr="002F6A28" w:rsidRDefault="00AE1F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A81874" w14:textId="77777777" w:rsidR="00F85C99" w:rsidRPr="002F6A28" w:rsidRDefault="00AE1F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B2201" w14:paraId="4576BAF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FD2E59D" w14:textId="77777777" w:rsidR="00F85C99" w:rsidRPr="002F6A28" w:rsidRDefault="00AE1F55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8BFB52A" w14:textId="77777777" w:rsidR="00F85C99" w:rsidRPr="002F6A28" w:rsidRDefault="00AE1F55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D95F349" w14:textId="77777777" w:rsidR="00EE3A11" w:rsidRPr="00A12DDE" w:rsidRDefault="00AE1F5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CA307FF" w14:textId="77777777" w:rsidR="00EE3A11" w:rsidRPr="00A12DDE" w:rsidRDefault="00AE1F5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65767842" w14:textId="77777777" w:rsidR="00EE3A11" w:rsidRPr="007B145C" w:rsidRDefault="00AE1F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B145C">
              <w:rPr>
                <w:bCs/>
                <w:lang w:val="es-ES"/>
              </w:rPr>
              <w:t xml:space="preserve">邮政信箱 6329</w:t>
            </w:r>
          </w:p>
          <w:p w14:paraId="0CF065C7" w14:textId="77777777" w:rsidR="00EE3A11" w:rsidRPr="007B145C" w:rsidRDefault="00AE1F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B145C">
              <w:rPr>
                <w:bCs/>
                <w:lang w:val="es-ES"/>
              </w:rPr>
              <w:t xml:space="preserve">乌干达坎帕拉</w:t>
            </w:r>
          </w:p>
          <w:p w14:paraId="7D7D490C" w14:textId="77777777" w:rsidR="00EE3A11" w:rsidRPr="007B145C" w:rsidRDefault="00AE1F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B145C">
              <w:rPr>
                <w:bCs/>
                <w:lang w:val="es-ES"/>
              </w:rPr>
              <w:t xml:space="preserve">电话：+(256) 4 1733 3250/1/2</w:t>
            </w:r>
          </w:p>
          <w:p w14:paraId="4A6855AF" w14:textId="77777777" w:rsidR="00EE3A11" w:rsidRPr="007B145C" w:rsidRDefault="00AE1F55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B145C">
              <w:rPr>
                <w:bCs/>
                <w:lang w:val="fr-CH"/>
              </w:rPr>
              <w:t xml:space="preserve">传真：+(256) 4 1428 6123</w:t>
            </w:r>
          </w:p>
          <w:p w14:paraId="1FABEC06" w14:textId="77777777" w:rsidR="00EE3A11" w:rsidRPr="007B145C" w:rsidRDefault="00AE1F55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B145C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7B145C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18A66AB" w14:textId="77777777" w:rsidR="00EE3A11" w:rsidRPr="00A12DDE" w:rsidRDefault="00AE1F5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55916258" w14:textId="77777777" w:rsidR="00EE3A11" w:rsidRPr="00A12DDE" w:rsidRDefault="00FD603D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AE1F55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https://members.wto.org/crnattachments/2022/TBT/UGA/22_4248_00_e.pdf</w:t>
              </w:r>
            </w:hyperlink>
            <w:bookmarkEnd xmlns:w="http://schemas.openxmlformats.org/wordprocessingml/2006/main" w:id="42"/>
          </w:p>
        </w:tc>
      </w:tr>
    </w:tbl>
    <w:p w14:paraId="76EF45E8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0C797" w14:textId="77777777" w:rsidR="00B51AAD" w:rsidRDefault="00AE1F55">
      <w:r>
        <w:separator/>
      </w:r>
    </w:p>
  </w:endnote>
  <w:endnote w:type="continuationSeparator" w:id="0">
    <w:p w14:paraId="34C35707" w14:textId="77777777" w:rsidR="00B51AAD" w:rsidRDefault="00AE1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93A0" w14:textId="77777777" w:rsidR="009239F7" w:rsidRPr="002F6A28" w:rsidRDefault="00AE1F55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5C62F" w14:textId="77777777" w:rsidR="009239F7" w:rsidRPr="002F6A28" w:rsidRDefault="00AE1F55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ECF64" w14:textId="77777777" w:rsidR="00EE3A11" w:rsidRPr="002F6A28" w:rsidRDefault="00AE1F55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9CD9D" w14:textId="77777777" w:rsidR="00B51AAD" w:rsidRDefault="00AE1F55">
      <w:r>
        <w:separator/>
      </w:r>
    </w:p>
  </w:footnote>
  <w:footnote w:type="continuationSeparator" w:id="0">
    <w:p w14:paraId="5BA20874" w14:textId="77777777" w:rsidR="00B51AAD" w:rsidRDefault="00AE1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22A61" w14:textId="77777777" w:rsidR="009239F7" w:rsidRPr="002F6A28" w:rsidRDefault="00AE1F5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18F0701B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B097D5F" w14:textId="77777777" w:rsidR="009239F7" w:rsidRPr="002F6A28" w:rsidRDefault="00AE1F5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61B7CE2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35626" w14:textId="77777777" w:rsidR="009239F7" w:rsidRPr="002F6A28" w:rsidRDefault="00AE1F5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G/TBT/N/UGA/1615</w:t>
    </w:r>
    <w:bookmarkEnd xmlns:w="http://schemas.openxmlformats.org/wordprocessingml/2006/main" w:id="43"/>
  </w:p>
  <w:p w14:paraId="028CB1A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A88B9FF" w14:textId="77777777" w:rsidR="009239F7" w:rsidRPr="002F6A28" w:rsidRDefault="00AE1F55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A54536B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B2201" w14:paraId="3C5EBBF1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98CA2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909987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B2201" w14:paraId="30DC9DE2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95CD59C" w14:textId="77777777" w:rsidR="00ED54E0" w:rsidRPr="009239F7" w:rsidRDefault="00AE1F55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B8C71DD" wp14:editId="05F918E9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829760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97B78F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B2201" w14:paraId="340C248B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AA1AE23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A22FAF" w14:textId="77777777" w:rsidR="009239F7" w:rsidRPr="002F6A28" w:rsidRDefault="00AE1F55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G/TBT/N/UGA/1615</w:t>
          </w:r>
          <w:bookmarkEnd xmlns:w="http://schemas.openxmlformats.org/wordprocessingml/2006/main" w:id="45"/>
        </w:p>
      </w:tc>
    </w:tr>
    <w:tr w:rsidR="000B2201" w14:paraId="2756F69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E2A569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1F0A0D6" w14:textId="6F7C9727" w:rsidR="00ED54E0" w:rsidRPr="009239F7" w:rsidRDefault="00AE1F5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23 日</w:t>
          </w:r>
        </w:p>
      </w:tc>
    </w:tr>
    <w:tr w:rsidR="000B2201" w14:paraId="084424B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3F4903" w14:textId="406CE6E6" w:rsidR="00ED54E0" w:rsidRPr="009239F7" w:rsidRDefault="00AE1F55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22-4872)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CE0D479" w14:textId="77777777" w:rsidR="00ED54E0" w:rsidRPr="009239F7" w:rsidRDefault="00AE1F5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B2201" w14:paraId="5E730E8C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9422706" w14:textId="77777777" w:rsidR="00ED54E0" w:rsidRPr="009239F7" w:rsidRDefault="00AE1F55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9DFEC25" w14:textId="77777777" w:rsidR="00ED54E0" w:rsidRPr="002F6A28" w:rsidRDefault="00AE1F55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F01F928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220D26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C10920E" w:tentative="1">
      <w:start w:val="1"/>
      <w:numFmt w:val="lowerLetter"/>
      <w:lvlText w:val="%2."/>
      <w:lvlJc w:val="left"/>
      <w:pPr>
        <w:ind w:left="1080" w:hanging="360"/>
      </w:pPr>
    </w:lvl>
    <w:lvl w:ilvl="2" w:tplc="90DCC82E" w:tentative="1">
      <w:start w:val="1"/>
      <w:numFmt w:val="lowerRoman"/>
      <w:lvlText w:val="%3."/>
      <w:lvlJc w:val="right"/>
      <w:pPr>
        <w:ind w:left="1800" w:hanging="180"/>
      </w:pPr>
    </w:lvl>
    <w:lvl w:ilvl="3" w:tplc="22DCBC28" w:tentative="1">
      <w:start w:val="1"/>
      <w:numFmt w:val="decimal"/>
      <w:lvlText w:val="%4."/>
      <w:lvlJc w:val="left"/>
      <w:pPr>
        <w:ind w:left="2520" w:hanging="360"/>
      </w:pPr>
    </w:lvl>
    <w:lvl w:ilvl="4" w:tplc="F7D08EF8" w:tentative="1">
      <w:start w:val="1"/>
      <w:numFmt w:val="lowerLetter"/>
      <w:lvlText w:val="%5."/>
      <w:lvlJc w:val="left"/>
      <w:pPr>
        <w:ind w:left="3240" w:hanging="360"/>
      </w:pPr>
    </w:lvl>
    <w:lvl w:ilvl="5" w:tplc="54C6CB80" w:tentative="1">
      <w:start w:val="1"/>
      <w:numFmt w:val="lowerRoman"/>
      <w:lvlText w:val="%6."/>
      <w:lvlJc w:val="right"/>
      <w:pPr>
        <w:ind w:left="3960" w:hanging="180"/>
      </w:pPr>
    </w:lvl>
    <w:lvl w:ilvl="6" w:tplc="915E6F80" w:tentative="1">
      <w:start w:val="1"/>
      <w:numFmt w:val="decimal"/>
      <w:lvlText w:val="%7."/>
      <w:lvlJc w:val="left"/>
      <w:pPr>
        <w:ind w:left="4680" w:hanging="360"/>
      </w:pPr>
    </w:lvl>
    <w:lvl w:ilvl="7" w:tplc="DB8AE766" w:tentative="1">
      <w:start w:val="1"/>
      <w:numFmt w:val="lowerLetter"/>
      <w:lvlText w:val="%8."/>
      <w:lvlJc w:val="left"/>
      <w:pPr>
        <w:ind w:left="5400" w:hanging="360"/>
      </w:pPr>
    </w:lvl>
    <w:lvl w:ilvl="8" w:tplc="B0D203F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0EFC57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2AA17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074FC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5E2C3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24623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09695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A74F8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31030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1A068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201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145C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36D2"/>
    <w:rsid w:val="00984DF3"/>
    <w:rsid w:val="00990E7D"/>
    <w:rsid w:val="009A6A32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1F55"/>
    <w:rsid w:val="00AE2372"/>
    <w:rsid w:val="00AE2AEE"/>
    <w:rsid w:val="00AE6CC8"/>
    <w:rsid w:val="00AF3330"/>
    <w:rsid w:val="00B00276"/>
    <w:rsid w:val="00B16145"/>
    <w:rsid w:val="00B230EC"/>
    <w:rsid w:val="00B4237E"/>
    <w:rsid w:val="00B51AAD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D603D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246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48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24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2022-06-23T12:19:00Z</dcterms:created>
  <dcterms:modified xsi:type="dcterms:W3CDTF">2022-06-23T12:58:00Z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