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7B937" w14:textId="77777777" w:rsidR="009239F7" w:rsidRPr="002F6A28" w:rsidRDefault="0072796D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44891DC4" w14:textId="77777777" w:rsidR="009239F7" w:rsidRPr="002F6A28" w:rsidRDefault="0072796D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5B47B72D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B8441A" w14:paraId="12C22A2E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694B246B" w14:textId="77777777" w:rsidR="00F85C99" w:rsidRPr="002F6A28" w:rsidRDefault="0072796D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02C10C5E" w14:textId="77777777" w:rsidR="00F85C99" w:rsidRPr="002F6A28" w:rsidRDefault="0072796D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4304306A" w14:textId="77777777" w:rsidR="00F85C99" w:rsidRPr="002F6A28" w:rsidRDefault="0072796D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B8441A" w14:paraId="3B9C399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D8DEC2" w14:textId="77777777" w:rsidR="00F85C99" w:rsidRPr="002F6A28" w:rsidRDefault="0072796D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E68D38" w14:textId="77777777" w:rsidR="00F85C99" w:rsidRPr="002F6A28" w:rsidRDefault="0072796D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7EC487E3" w14:textId="77777777" w:rsidR="00EE3A11" w:rsidRPr="00C379C8" w:rsidRDefault="0072796D" w:rsidP="00155128">
            <w:r xmlns:w="http://schemas.openxmlformats.org/wordprocessingml/2006/main" w:rsidRPr="00C379C8">
              <w:t xml:space="preserve">乌干达国家标准局</w:t>
            </w:r>
          </w:p>
          <w:p w14:paraId="549E1AE8" w14:textId="77777777" w:rsidR="00EE3A11" w:rsidRPr="00C379C8" w:rsidRDefault="0072796D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507B1178" w14:textId="77777777" w:rsidR="00EE3A11" w:rsidRPr="006A343E" w:rsidRDefault="0072796D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A343E">
              <w:rPr>
                <w:lang w:val="es-ES"/>
              </w:rPr>
              <w:t xml:space="preserve">邮政信箱 6329</w:t>
            </w:r>
          </w:p>
          <w:p w14:paraId="1C5A049C" w14:textId="77777777" w:rsidR="00EE3A11" w:rsidRPr="006A343E" w:rsidRDefault="0072796D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A343E">
              <w:rPr>
                <w:lang w:val="es-ES"/>
              </w:rPr>
              <w:t xml:space="preserve">乌干达坎帕拉</w:t>
            </w:r>
          </w:p>
          <w:p w14:paraId="446F8A3F" w14:textId="77777777" w:rsidR="00EE3A11" w:rsidRPr="006A343E" w:rsidRDefault="0072796D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A343E">
              <w:rPr>
                <w:lang w:val="es-ES"/>
              </w:rPr>
              <w:t xml:space="preserve">电话：+(256) 4 1733 3250/1/2</w:t>
            </w:r>
          </w:p>
          <w:p w14:paraId="061767DC" w14:textId="77777777" w:rsidR="00EE3A11" w:rsidRPr="006A343E" w:rsidRDefault="0072796D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A343E">
              <w:rPr>
                <w:lang w:val="fr-CH"/>
              </w:rPr>
              <w:t xml:space="preserve">传真：+(256) 4 1428 6123</w:t>
            </w:r>
          </w:p>
          <w:p w14:paraId="4AF815A6" w14:textId="77777777" w:rsidR="00EE3A11" w:rsidRPr="006A343E" w:rsidRDefault="0072796D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A343E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A343E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2A635A05" w14:textId="77777777" w:rsidR="00EE3A11" w:rsidRPr="00C379C8" w:rsidRDefault="0072796D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40814E0E" w14:textId="77777777" w:rsidR="00F85C99" w:rsidRPr="002F6A28" w:rsidRDefault="0072796D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B8441A" w14:paraId="2C6E96A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593847" w14:textId="77777777" w:rsidR="00F85C99" w:rsidRPr="002F6A28" w:rsidRDefault="0072796D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D0FC5F" w14:textId="77777777" w:rsidR="00F85C99" w:rsidRPr="0058336F" w:rsidRDefault="0072796D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B8441A" w14:paraId="28D9D7B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96BC8B" w14:textId="77777777" w:rsidR="00F85C99" w:rsidRPr="002F6A28" w:rsidRDefault="0072796D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CBF099" w14:textId="77777777" w:rsidR="00F85C99" w:rsidRPr="002F6A28" w:rsidRDefault="0072796D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谷物、豆类和衍生产品（ICS 代码：67.060），豇豆</w:t>
            </w:r>
            <w:bookmarkEnd xmlns:w="http://schemas.openxmlformats.org/wordprocessingml/2006/main" w:id="22"/>
          </w:p>
        </w:tc>
      </w:tr>
      <w:tr w:rsidR="00B8441A" w14:paraId="76A6EAF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35D29C" w14:textId="77777777" w:rsidR="00F85C99" w:rsidRPr="002F6A28" w:rsidRDefault="0072796D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DD94EB" w14:textId="77777777" w:rsidR="00F85C99" w:rsidRPr="002F6A28" w:rsidRDefault="0072796D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DARS 867：2022，干豇豆 — 规范，第一版； （16 页，英文）</w:t>
            </w:r>
            <w:bookmarkEnd xmlns:w="http://schemas.openxmlformats.org/wordprocessingml/2006/main" w:id="24"/>
          </w:p>
        </w:tc>
      </w:tr>
      <w:tr w:rsidR="00B8441A" w14:paraId="7DF6708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8FE4C8" w14:textId="77777777" w:rsidR="00F85C99" w:rsidRPr="002F6A28" w:rsidRDefault="0072796D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48C691" w14:textId="77777777" w:rsidR="00F85C99" w:rsidRPr="002F6A28" w:rsidRDefault="0072796D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本非洲标准规定了 Vigna unguiculata (L.) Sync 种植的品种（栽培品种）干豇豆的取样和测试要求和方法。 Vigna sinensis (L.) 供人类食用。它不适用于加工过的豇豆。</w:t>
            </w:r>
            <w:bookmarkEnd xmlns:w="http://schemas.openxmlformats.org/wordprocessingml/2006/main" w:id="26"/>
          </w:p>
        </w:tc>
      </w:tr>
      <w:tr w:rsidR="00B8441A" w14:paraId="0D3B775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247F2A9" w14:textId="77777777" w:rsidR="00F85C99" w:rsidRPr="002F6A28" w:rsidRDefault="0072796D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3534E8" w14:textId="77777777" w:rsidR="00F85C99" w:rsidRPr="002F6A28" w:rsidRDefault="0072796D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消费者信息、标签；防止欺诈行为和消费者保护；保护人类健康或安全；环境保护；质量要求；协调；减少贸易壁垒，促进贸易；节省成本和提高生产力</w:t>
            </w:r>
            <w:bookmarkEnd xmlns:w="http://schemas.openxmlformats.org/wordprocessingml/2006/main" w:id="28"/>
          </w:p>
        </w:tc>
      </w:tr>
      <w:tr w:rsidR="00B8441A" w14:paraId="1B65A80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5DC38F" w14:textId="77777777" w:rsidR="00F85C99" w:rsidRPr="002F6A28" w:rsidRDefault="0072796D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2409F5" w14:textId="77777777" w:rsidR="00072B36" w:rsidRPr="002F6A28" w:rsidRDefault="0072796D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6E9EE101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EAS 46:2011，干豆 — 规范</w:t>
            </w:r>
          </w:p>
          <w:p w14:paraId="602ADDDF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美国豆类标准，2008 年 12 月 19 日生效</w:t>
            </w:r>
          </w:p>
          <w:p w14:paraId="678E8D40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豆类，官方谷物分级指南，2012 年 8 月 1 日，加拿大谷物委员会</w:t>
            </w:r>
          </w:p>
          <w:p w14:paraId="62CDB6E6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豆类分级和标记规则，2003 年，印度农业部，2004 年 4 月 7 日</w:t>
            </w:r>
          </w:p>
          <w:p w14:paraId="08EE8FEB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CODEX STAN 171:1989（Rev. 1:1995），某些豆类的标准</w:t>
            </w:r>
          </w:p>
          <w:p w14:paraId="4313CF3C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马拉维标准，MBS 245:1991，Bean — 规范</w:t>
            </w:r>
          </w:p>
          <w:p w14:paraId="6A0218B8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农业部，第 23571 号法规，2002 年 7 月 5 日，1990 年农产品标准法案（1990 年第 119 号法案），关于打算在南非共和国销售的干豆的分级、包装和标记的法规</w:t>
            </w:r>
          </w:p>
          <w:p w14:paraId="6D7B4892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埃塞俄比亚标准条例第 12/1990 号，豆类</w:t>
            </w:r>
          </w:p>
          <w:p w14:paraId="2D9C014D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ARS 53，食品卫生的一般原则——操作规范</w:t>
            </w:r>
          </w:p>
          <w:p w14:paraId="54EAAEFA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ARS 56，预包装食品——标签</w:t>
            </w:r>
          </w:p>
          <w:p w14:paraId="4A479C03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CODEX STAN 193，食品和饲料中污染物和毒素的法典通用标准</w:t>
            </w:r>
          </w:p>
          <w:p w14:paraId="38390E36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605，豆类——杂质、大小、异味、昆虫、种类和品种的测定——测试方法</w:t>
            </w:r>
          </w:p>
          <w:p w14:paraId="7FE2EF67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6561-1，水果、蔬菜和衍生产品 - 镉含量的测定 - 第 1 部分：使用石墨炉原子吸收光谱法的方法</w:t>
            </w:r>
          </w:p>
          <w:p w14:paraId="40072EB1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6561-1，水果、蔬菜和衍生产品——镉含量的测定——第 2 部分：使用火焰原子吸收光谱法的方法</w:t>
            </w:r>
          </w:p>
          <w:p w14:paraId="6E9701E8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6633，水果、蔬菜和衍生产品 — 铅含量的测定 — 无焰原子吸收光谱法</w:t>
            </w:r>
          </w:p>
          <w:p w14:paraId="323117AB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24333，谷物和谷物产品——取样</w:t>
            </w:r>
          </w:p>
          <w:p w14:paraId="2065D4AA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ISO/TS 16634-2，食品——根据杜马斯原理通过燃烧测定总氮含量并计算粗蛋白含量——第 2 部分：谷物、豆类和碾磨谷物产品</w:t>
            </w:r>
          </w:p>
          <w:p w14:paraId="7D9C338E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21527-2，食品和动物饲料的微生物学——酵母菌和霉菌计数的水平方法——第 2 部分：水分活度小于或等于 0.95 产品中的菌落计数技术</w:t>
            </w:r>
          </w:p>
          <w:p w14:paraId="6C72B875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24557，脉冲 - 水分含量的测定 - 烘箱法</w:t>
            </w:r>
          </w:p>
          <w:p w14:paraId="081B53AC" w14:textId="77777777" w:rsidR="00F85C99" w:rsidRPr="002F6A28" w:rsidRDefault="0072796D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27085，动物饲料——通过 ICPAES 测定钙、钠、磷、镁、钾、铁、锌、铜、锰、钴、钼、砷、铅和镉</w:t>
            </w:r>
            <w:bookmarkEnd xmlns:w="http://schemas.openxmlformats.org/wordprocessingml/2006/main" w:id="30"/>
          </w:p>
        </w:tc>
      </w:tr>
      <w:tr w:rsidR="00B8441A" w14:paraId="7ADEC637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EB02E2" w14:textId="77777777" w:rsidR="00EE3A11" w:rsidRPr="002F6A28" w:rsidRDefault="0072796D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DA6DBF" w14:textId="77777777" w:rsidR="00EE3A11" w:rsidRPr="002F6A28" w:rsidRDefault="0072796D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2DB10377" w14:textId="77777777" w:rsidR="00EE3A11" w:rsidRPr="002F6A28" w:rsidRDefault="0072796D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B8441A" w14:paraId="66B3CA5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6731F4" w14:textId="77777777" w:rsidR="00F85C99" w:rsidRPr="002F6A28" w:rsidRDefault="0072796D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F42ECA" w14:textId="77777777" w:rsidR="00F85C99" w:rsidRPr="002F6A28" w:rsidRDefault="0072796D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B8441A" w14:paraId="63DB3D33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1A66F022" w14:textId="77777777" w:rsidR="00F85C99" w:rsidRPr="002F6A28" w:rsidRDefault="0072796D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7A17117A" w14:textId="77777777" w:rsidR="00F85C99" w:rsidRPr="002F6A28" w:rsidRDefault="0072796D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6206804F" w14:textId="77777777" w:rsidR="00EE3A11" w:rsidRPr="00A12DDE" w:rsidRDefault="0072796D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2E7554CE" w14:textId="77777777" w:rsidR="00EE3A11" w:rsidRPr="00A12DDE" w:rsidRDefault="0072796D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66433135" w14:textId="77777777" w:rsidR="00EE3A11" w:rsidRPr="006A343E" w:rsidRDefault="0072796D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A343E">
              <w:rPr>
                <w:bCs/>
                <w:lang w:val="es-ES"/>
              </w:rPr>
              <w:t xml:space="preserve">邮政信箱 6329</w:t>
            </w:r>
          </w:p>
          <w:p w14:paraId="3AC3BE4F" w14:textId="77777777" w:rsidR="00EE3A11" w:rsidRPr="006A343E" w:rsidRDefault="0072796D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A343E">
              <w:rPr>
                <w:bCs/>
                <w:lang w:val="es-ES"/>
              </w:rPr>
              <w:t xml:space="preserve">乌干达坎帕拉</w:t>
            </w:r>
          </w:p>
          <w:p w14:paraId="0268A070" w14:textId="77777777" w:rsidR="00EE3A11" w:rsidRPr="006A343E" w:rsidRDefault="0072796D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A343E">
              <w:rPr>
                <w:bCs/>
                <w:lang w:val="es-ES"/>
              </w:rPr>
              <w:t xml:space="preserve">电话：+(256) 4 1733 3250/1/2</w:t>
            </w:r>
          </w:p>
          <w:p w14:paraId="02DFA3F6" w14:textId="77777777" w:rsidR="00EE3A11" w:rsidRPr="006A343E" w:rsidRDefault="0072796D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6A343E">
              <w:rPr>
                <w:bCs/>
                <w:lang w:val="fr-CH"/>
              </w:rPr>
              <w:t xml:space="preserve">传真：+(256) 4 1428 6123</w:t>
            </w:r>
          </w:p>
          <w:p w14:paraId="58A1BB7B" w14:textId="77777777" w:rsidR="00EE3A11" w:rsidRPr="006A343E" w:rsidRDefault="0072796D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6A343E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6A343E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4FA2477A" w14:textId="77777777" w:rsidR="00EE3A11" w:rsidRPr="00A12DDE" w:rsidRDefault="0072796D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1F9CF7CD" w14:textId="77777777" w:rsidR="00EE3A11" w:rsidRPr="00A12DDE" w:rsidRDefault="00BD26E4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72796D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https://members.wto.org/crnattachments/2022/TBT/UGA/22_4234_00_e.pdf</w:t>
              </w:r>
            </w:hyperlink>
            <w:bookmarkEnd xmlns:w="http://schemas.openxmlformats.org/wordprocessingml/2006/main" w:id="42"/>
          </w:p>
        </w:tc>
      </w:tr>
    </w:tbl>
    <w:p w14:paraId="6CC7C389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9D442" w14:textId="77777777" w:rsidR="00B821DB" w:rsidRDefault="0072796D">
      <w:r>
        <w:separator/>
      </w:r>
    </w:p>
  </w:endnote>
  <w:endnote w:type="continuationSeparator" w:id="0">
    <w:p w14:paraId="6FC96B04" w14:textId="77777777" w:rsidR="00B821DB" w:rsidRDefault="00727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228AD" w14:textId="77777777" w:rsidR="009239F7" w:rsidRPr="002F6A28" w:rsidRDefault="0072796D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C02E6" w14:textId="77777777" w:rsidR="009239F7" w:rsidRPr="002F6A28" w:rsidRDefault="0072796D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9D71" w14:textId="77777777" w:rsidR="00EE3A11" w:rsidRPr="002F6A28" w:rsidRDefault="0072796D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56232" w14:textId="77777777" w:rsidR="00B821DB" w:rsidRDefault="0072796D">
      <w:r>
        <w:separator/>
      </w:r>
    </w:p>
  </w:footnote>
  <w:footnote w:type="continuationSeparator" w:id="0">
    <w:p w14:paraId="236A7C6B" w14:textId="77777777" w:rsidR="00B821DB" w:rsidRDefault="00727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88A40" w14:textId="77777777" w:rsidR="009239F7" w:rsidRPr="002F6A28" w:rsidRDefault="0072796D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545C902A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E139011" w14:textId="77777777" w:rsidR="009239F7" w:rsidRPr="002F6A28" w:rsidRDefault="0072796D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F8AE332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B95D3" w14:textId="77777777" w:rsidR="009239F7" w:rsidRPr="002F6A28" w:rsidRDefault="0072796D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G/TBT/N/UGA/1612</w:t>
    </w:r>
    <w:bookmarkEnd xmlns:w="http://schemas.openxmlformats.org/wordprocessingml/2006/main" w:id="43"/>
  </w:p>
  <w:p w14:paraId="18AFA7BB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5C26FE0" w14:textId="77777777" w:rsidR="009239F7" w:rsidRPr="002F6A28" w:rsidRDefault="0072796D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F4AAE08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8441A" w14:paraId="7847E8AE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1BD2A41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10AD987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B8441A" w14:paraId="06D41997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9B656D7" w14:textId="77777777" w:rsidR="00ED54E0" w:rsidRPr="009239F7" w:rsidRDefault="0072796D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56B33F6E" wp14:editId="3595531A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009539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32E6B37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B8441A" w14:paraId="528C7BC9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1E66BF5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FC84F06" w14:textId="77777777" w:rsidR="009239F7" w:rsidRPr="002F6A28" w:rsidRDefault="0072796D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G/TBT/N/UGA/1612</w:t>
          </w:r>
          <w:bookmarkEnd xmlns:w="http://schemas.openxmlformats.org/wordprocessingml/2006/main" w:id="45"/>
        </w:p>
      </w:tc>
    </w:tr>
    <w:tr w:rsidR="00B8441A" w14:paraId="37C70A92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275A95B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6EEF202" w14:textId="5F6C45FE" w:rsidR="00ED54E0" w:rsidRPr="009239F7" w:rsidRDefault="0072796D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22 日</w:t>
          </w:r>
        </w:p>
      </w:tc>
    </w:tr>
    <w:tr w:rsidR="00B8441A" w14:paraId="5DABC636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9ED66B1" w14:textId="4697AC58" w:rsidR="00ED54E0" w:rsidRPr="009239F7" w:rsidRDefault="0072796D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22-4859)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3898478" w14:textId="77777777" w:rsidR="00ED54E0" w:rsidRPr="009239F7" w:rsidRDefault="0072796D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B8441A" w14:paraId="0C926A0D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1DFDE8F" w14:textId="77777777" w:rsidR="00ED54E0" w:rsidRPr="009239F7" w:rsidRDefault="0072796D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469DEBB" w14:textId="77777777" w:rsidR="00ED54E0" w:rsidRPr="002F6A28" w:rsidRDefault="0072796D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67FB3E73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A12999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37AC6CC" w:tentative="1">
      <w:start w:val="1"/>
      <w:numFmt w:val="lowerLetter"/>
      <w:lvlText w:val="%2."/>
      <w:lvlJc w:val="left"/>
      <w:pPr>
        <w:ind w:left="1080" w:hanging="360"/>
      </w:pPr>
    </w:lvl>
    <w:lvl w:ilvl="2" w:tplc="378C553A" w:tentative="1">
      <w:start w:val="1"/>
      <w:numFmt w:val="lowerRoman"/>
      <w:lvlText w:val="%3."/>
      <w:lvlJc w:val="right"/>
      <w:pPr>
        <w:ind w:left="1800" w:hanging="180"/>
      </w:pPr>
    </w:lvl>
    <w:lvl w:ilvl="3" w:tplc="2214ACC0" w:tentative="1">
      <w:start w:val="1"/>
      <w:numFmt w:val="decimal"/>
      <w:lvlText w:val="%4."/>
      <w:lvlJc w:val="left"/>
      <w:pPr>
        <w:ind w:left="2520" w:hanging="360"/>
      </w:pPr>
    </w:lvl>
    <w:lvl w:ilvl="4" w:tplc="DD521E30" w:tentative="1">
      <w:start w:val="1"/>
      <w:numFmt w:val="lowerLetter"/>
      <w:lvlText w:val="%5."/>
      <w:lvlJc w:val="left"/>
      <w:pPr>
        <w:ind w:left="3240" w:hanging="360"/>
      </w:pPr>
    </w:lvl>
    <w:lvl w:ilvl="5" w:tplc="67C42ED0" w:tentative="1">
      <w:start w:val="1"/>
      <w:numFmt w:val="lowerRoman"/>
      <w:lvlText w:val="%6."/>
      <w:lvlJc w:val="right"/>
      <w:pPr>
        <w:ind w:left="3960" w:hanging="180"/>
      </w:pPr>
    </w:lvl>
    <w:lvl w:ilvl="6" w:tplc="5CBAE802" w:tentative="1">
      <w:start w:val="1"/>
      <w:numFmt w:val="decimal"/>
      <w:lvlText w:val="%7."/>
      <w:lvlJc w:val="left"/>
      <w:pPr>
        <w:ind w:left="4680" w:hanging="360"/>
      </w:pPr>
    </w:lvl>
    <w:lvl w:ilvl="7" w:tplc="52027D7C" w:tentative="1">
      <w:start w:val="1"/>
      <w:numFmt w:val="lowerLetter"/>
      <w:lvlText w:val="%8."/>
      <w:lvlJc w:val="left"/>
      <w:pPr>
        <w:ind w:left="5400" w:hanging="360"/>
      </w:pPr>
    </w:lvl>
    <w:lvl w:ilvl="8" w:tplc="63D6685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7E5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343E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2796D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821DB"/>
    <w:rsid w:val="00B8441A"/>
    <w:rsid w:val="00B97638"/>
    <w:rsid w:val="00BB0455"/>
    <w:rsid w:val="00BB1F84"/>
    <w:rsid w:val="00BD26E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6BAE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234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651</Words>
  <Characters>3938</Characters>
  <Application>Microsoft Office Word</Application>
  <DocSecurity>0</DocSecurity>
  <Lines>91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2022-06-22T13:52:00Z</dcterms:created>
  <dcterms:modified xsi:type="dcterms:W3CDTF">2022-06-22T14:09:00Z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