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0981C" w14:textId="77777777" w:rsidR="009239F7" w:rsidRPr="002F6A28" w:rsidRDefault="003F211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FE80E95" w14:textId="77777777" w:rsidR="009239F7" w:rsidRPr="002F6A28" w:rsidRDefault="003F211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048474FA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C457C" w14:paraId="34DB17B2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8883E42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4DC966F5" w14:textId="77777777" w:rsidR="00F85C99" w:rsidRPr="002F6A28" w:rsidRDefault="003F211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427F9DF2" w14:textId="77777777" w:rsidR="00F85C99" w:rsidRPr="002F6A28" w:rsidRDefault="003F211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C457C" w14:paraId="654964B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28C5C7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385363" w14:textId="77777777" w:rsidR="00F85C99" w:rsidRPr="002F6A28" w:rsidRDefault="003F211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AE3CC9C" w14:textId="77777777" w:rsidR="00EE3A11" w:rsidRPr="00C379C8" w:rsidRDefault="003F2112" w:rsidP="00155128">
            <w:r xmlns:w="http://schemas.openxmlformats.org/wordprocessingml/2006/main" w:rsidRPr="00C379C8">
              <w:t xml:space="preserve">坦桑尼亚标准局 (TBS)</w:t>
            </w:r>
          </w:p>
          <w:p w14:paraId="102D8019" w14:textId="77777777" w:rsidR="00EE3A11" w:rsidRPr="005B6A08" w:rsidRDefault="003F211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B6A08">
              <w:rPr>
                <w:lang w:val="es-ES"/>
              </w:rPr>
              <w:t xml:space="preserve">MOROGORO/Sam Nujoma Road, Ubungo</w:t>
            </w:r>
          </w:p>
          <w:p w14:paraId="3C9809A3" w14:textId="77777777" w:rsidR="00EE3A11" w:rsidRPr="005B6A08" w:rsidRDefault="003F211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5B6A08">
              <w:rPr>
                <w:lang w:val="es-ES"/>
              </w:rPr>
              <w:t xml:space="preserve">PO BOX 9524，达累斯萨拉姆，坦桑尼亚</w:t>
            </w:r>
          </w:p>
          <w:p w14:paraId="2FB681CA" w14:textId="77777777" w:rsidR="00EE3A11" w:rsidRPr="00C379C8" w:rsidRDefault="003F2112" w:rsidP="00155128">
            <w:r xmlns:w="http://schemas.openxmlformats.org/wordprocessingml/2006/main" w:rsidRPr="00C379C8">
              <w:t xml:space="preserve">电话：+255 222450206，</w:t>
            </w:r>
          </w:p>
          <w:p w14:paraId="079DF87B" w14:textId="77777777" w:rsidR="00EE3A11" w:rsidRPr="00C379C8" w:rsidRDefault="003F2112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52522ED8" w14:textId="77777777" w:rsidR="00EE3A11" w:rsidRPr="00C379C8" w:rsidRDefault="003F211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35DBFC18" w14:textId="77777777" w:rsidR="00F85C99" w:rsidRPr="002F6A28" w:rsidRDefault="003F211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53630693" w14:textId="77777777" w:rsidR="00AC6C6E" w:rsidRPr="00C379C8" w:rsidRDefault="003F2112" w:rsidP="00AA646C">
            <w:r xmlns:w="http://schemas.openxmlformats.org/wordprocessingml/2006/main" w:rsidRPr="00C379C8">
              <w:t xml:space="preserve">桑给巴尔标准局</w:t>
            </w:r>
          </w:p>
          <w:p w14:paraId="190017C9" w14:textId="77777777" w:rsidR="00AC6C6E" w:rsidRPr="00C379C8" w:rsidRDefault="003F2112" w:rsidP="00AA646C">
            <w:r xmlns:w="http://schemas.openxmlformats.org/wordprocessingml/2006/main" w:rsidRPr="00C379C8">
              <w:t xml:space="preserve">邮政信箱 1136, 桑给巴尔,</w:t>
            </w:r>
          </w:p>
          <w:p w14:paraId="339D4074" w14:textId="77777777" w:rsidR="00AC6C6E" w:rsidRPr="005B6A08" w:rsidRDefault="003F2112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B6A08">
              <w:rPr>
                <w:lang w:val="fr-CH"/>
              </w:rPr>
              <w:t xml:space="preserve">电话：+255 24 2232225，</w:t>
            </w:r>
          </w:p>
          <w:p w14:paraId="32BE7217" w14:textId="77777777" w:rsidR="00AC6C6E" w:rsidRPr="005B6A08" w:rsidRDefault="003F2112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B6A08">
              <w:rPr>
                <w:lang w:val="fr-CH"/>
              </w:rPr>
              <w:t xml:space="preserve">传真：+255 24 2232250</w:t>
            </w:r>
          </w:p>
          <w:p w14:paraId="4F2BAEED" w14:textId="77777777" w:rsidR="00AC6C6E" w:rsidRPr="005B6A08" w:rsidRDefault="003F2112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5B6A0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5B6A08">
                <w:rPr>
                  <w:color w:val="0000FF"/>
                  <w:u w:val="single"/>
                  <w:lang w:val="fr-CH"/>
                </w:rPr>
                <w:t xml:space="preserve">info@zbs.go.tz</w:t>
              </w:r>
            </w:hyperlink>
          </w:p>
          <w:p w14:paraId="59E29A61" w14:textId="77777777" w:rsidR="00AC6C6E" w:rsidRPr="00C379C8" w:rsidRDefault="003F2112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网址：www.zbs.go.tz</w:t>
            </w:r>
            <w:bookmarkEnd xmlns:w="http://schemas.openxmlformats.org/wordprocessingml/2006/main" w:id="7"/>
          </w:p>
        </w:tc>
      </w:tr>
      <w:tr w:rsidR="00EC457C" w14:paraId="5BDCFF5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AA76E8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A090B9" w14:textId="77777777" w:rsidR="00F85C99" w:rsidRPr="0058336F" w:rsidRDefault="003F211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C457C" w14:paraId="4471777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3DA425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CF07F6" w14:textId="77777777" w:rsidR="00F85C99" w:rsidRPr="002F6A28" w:rsidRDefault="003F211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有气味的物质的混合物，以及以一种或多种这些物质为基础的混合物（包括酒精溶液），在工业中用作原料；用于制造饮料的其他以气味物质为基础的制剂。 （HS 编码：3302）；精油（ICS 代码：71.100.60）</w:t>
            </w:r>
            <w:bookmarkEnd xmlns:w="http://schemas.openxmlformats.org/wordprocessingml/2006/main" w:id="22"/>
          </w:p>
        </w:tc>
      </w:tr>
      <w:tr w:rsidR="00EC457C" w14:paraId="3B4B829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018120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4C3817D" w14:textId="77777777" w:rsidR="00F85C99" w:rsidRPr="002F6A28" w:rsidRDefault="003F211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PCD 328: 2022，柠檬桉精油 - 规范，第一版； （5 页，英文）</w:t>
            </w:r>
            <w:bookmarkEnd xmlns:w="http://schemas.openxmlformats.org/wordprocessingml/2006/main" w:id="24"/>
          </w:p>
        </w:tc>
      </w:tr>
      <w:tr w:rsidR="00EC457C" w14:paraId="69A4C30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DD76BA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20AD49" w14:textId="77777777" w:rsidR="00F85C99" w:rsidRPr="002F6A28" w:rsidRDefault="003F211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本桑给巴尔国家标准草案规定了枳枇杷和枳椇桉树精油的要求、取样和试验方法。</w:t>
            </w:r>
            <w:bookmarkEnd xmlns:w="http://schemas.openxmlformats.org/wordprocessingml/2006/main" w:id="26"/>
          </w:p>
        </w:tc>
      </w:tr>
      <w:tr w:rsidR="00EC457C" w14:paraId="4A7DA61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DBBB89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B6739A" w14:textId="77777777" w:rsidR="00F85C99" w:rsidRPr="002F6A28" w:rsidRDefault="003F211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消费者信息、标签；质量要求；减少贸易壁垒，促进贸易</w:t>
            </w:r>
            <w:bookmarkEnd xmlns:w="http://schemas.openxmlformats.org/wordprocessingml/2006/main" w:id="28"/>
          </w:p>
        </w:tc>
      </w:tr>
      <w:tr w:rsidR="00EC457C" w14:paraId="00BDBD3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59EE0A" w14:textId="77777777" w:rsidR="00F85C99" w:rsidRPr="002F6A28" w:rsidRDefault="003F211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0DD120" w14:textId="77777777" w:rsidR="00072B36" w:rsidRPr="002F6A28" w:rsidRDefault="003F211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71C63C8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193，食品中污染物和毒素的通用标准</w:t>
            </w:r>
          </w:p>
          <w:p w14:paraId="472CE179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279，精油 — 20 °C 下相对密度的测定 — 参考方法</w:t>
            </w:r>
          </w:p>
          <w:p w14:paraId="1FD2CC6E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280，精油 — 折光率的测定</w:t>
            </w:r>
          </w:p>
          <w:p w14:paraId="74F959E5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592，精油——旋光度的测定</w:t>
            </w:r>
          </w:p>
          <w:p w14:paraId="1CFAA067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1271，精油——羰基值的测定——游离羟胺法 ISO/TR 11018，精油——闪点测定的一般指南</w:t>
            </w:r>
          </w:p>
          <w:p w14:paraId="55E84CC9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212，精油——取样</w:t>
            </w:r>
          </w:p>
          <w:p w14:paraId="4BD68BCB" w14:textId="77777777" w:rsidR="00F85C99" w:rsidRPr="002F6A28" w:rsidRDefault="003F2112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ZNS 94，四舍五入数值</w:t>
            </w:r>
            <w:bookmarkEnd xmlns:w="http://schemas.openxmlformats.org/wordprocessingml/2006/main" w:id="30"/>
          </w:p>
        </w:tc>
      </w:tr>
      <w:tr w:rsidR="00EC457C" w14:paraId="7B40F11B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11CCD7" w14:textId="77777777" w:rsidR="00EE3A11" w:rsidRPr="002F6A28" w:rsidRDefault="003F211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EC1B5D" w14:textId="77777777" w:rsidR="00EE3A11" w:rsidRPr="002F6A28" w:rsidRDefault="003F211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7E29A28" w14:textId="77777777" w:rsidR="00EE3A11" w:rsidRPr="002F6A28" w:rsidRDefault="003F211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C457C" w14:paraId="45F9402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6E8D53" w14:textId="77777777" w:rsidR="00F85C99" w:rsidRPr="002F6A28" w:rsidRDefault="003F211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306E02" w14:textId="77777777" w:rsidR="00F85C99" w:rsidRPr="002F6A28" w:rsidRDefault="003F211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C457C" w14:paraId="4EE5216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061F1B12" w14:textId="77777777" w:rsidR="00F85C99" w:rsidRPr="002F6A28" w:rsidRDefault="003F211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25E4186" w14:textId="77777777" w:rsidR="00F85C99" w:rsidRPr="002F6A28" w:rsidRDefault="003F211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504B688" w14:textId="77777777" w:rsidR="00EE3A11" w:rsidRPr="00A12DDE" w:rsidRDefault="003F211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40DB34D5" w14:textId="77777777" w:rsidR="00EE3A11" w:rsidRPr="00A12DDE" w:rsidRDefault="003F211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34869669" w14:textId="77777777" w:rsidR="00EE3A11" w:rsidRPr="00A12DDE" w:rsidRDefault="003F211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2A451B7A" w14:textId="77777777" w:rsidR="00EE3A11" w:rsidRPr="005B6A08" w:rsidRDefault="003F211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B6A08">
              <w:rPr>
                <w:bCs/>
                <w:lang w:val="es-ES"/>
              </w:rPr>
              <w:t xml:space="preserve">Morogoro/Sam Nujoma Road, Ubungo</w:t>
            </w:r>
          </w:p>
          <w:p w14:paraId="383BEF49" w14:textId="77777777" w:rsidR="00EE3A11" w:rsidRPr="005B6A08" w:rsidRDefault="003F211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B6A08">
              <w:rPr>
                <w:bCs/>
                <w:lang w:val="es-ES"/>
              </w:rPr>
              <w:t xml:space="preserve">邮政信箱 9524</w:t>
            </w:r>
          </w:p>
          <w:p w14:paraId="6E57A6CC" w14:textId="77777777" w:rsidR="00EE3A11" w:rsidRPr="005B6A08" w:rsidRDefault="003F211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B6A08">
              <w:rPr>
                <w:bCs/>
                <w:lang w:val="es-ES"/>
              </w:rPr>
              <w:t xml:space="preserve">达累斯萨拉姆</w:t>
            </w:r>
          </w:p>
          <w:p w14:paraId="33A6D3CD" w14:textId="77777777" w:rsidR="00EE3A11" w:rsidRPr="005B6A08" w:rsidRDefault="003F211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B6A08">
              <w:rPr>
                <w:bCs/>
                <w:lang w:val="es-ES"/>
              </w:rPr>
              <w:t xml:space="preserve">电话：+(255) 22 2450206</w:t>
            </w:r>
          </w:p>
          <w:p w14:paraId="22182455" w14:textId="77777777" w:rsidR="00EE3A11" w:rsidRPr="005B6A08" w:rsidRDefault="003F211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5B6A08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5B6A08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5B6A08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5B6A08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1336A7F3" w14:textId="77777777" w:rsidR="00EE3A11" w:rsidRPr="00A12DDE" w:rsidRDefault="003F211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32D5CB4D" w14:textId="77777777" w:rsidR="00EE3A11" w:rsidRPr="00A12DDE" w:rsidRDefault="005B6A0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3F2112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https://members.wto.org/crnattachments/2022/TBT/TZA/22_4055_00_e.pdf</w:t>
              </w:r>
            </w:hyperlink>
            <w:bookmarkEnd xmlns:w="http://schemas.openxmlformats.org/wordprocessingml/2006/main" w:id="42"/>
          </w:p>
        </w:tc>
      </w:tr>
    </w:tbl>
    <w:p w14:paraId="473EB9B1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2BB3" w14:textId="77777777" w:rsidR="00143D6C" w:rsidRDefault="003F2112">
      <w:r>
        <w:separator/>
      </w:r>
    </w:p>
  </w:endnote>
  <w:endnote w:type="continuationSeparator" w:id="0">
    <w:p w14:paraId="4B3684F8" w14:textId="77777777" w:rsidR="00143D6C" w:rsidRDefault="003F2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7CD3" w14:textId="77777777" w:rsidR="009239F7" w:rsidRPr="002F6A28" w:rsidRDefault="003F211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3E279" w14:textId="77777777" w:rsidR="009239F7" w:rsidRPr="002F6A28" w:rsidRDefault="003F211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A5B32" w14:textId="77777777" w:rsidR="00EE3A11" w:rsidRPr="002F6A28" w:rsidRDefault="003F211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69643" w14:textId="77777777" w:rsidR="00143D6C" w:rsidRDefault="003F2112">
      <w:r>
        <w:separator/>
      </w:r>
    </w:p>
  </w:footnote>
  <w:footnote w:type="continuationSeparator" w:id="0">
    <w:p w14:paraId="7E776E7F" w14:textId="77777777" w:rsidR="00143D6C" w:rsidRDefault="003F21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B3E67" w14:textId="77777777" w:rsidR="009239F7" w:rsidRPr="002F6A28" w:rsidRDefault="003F211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E95C54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2BE99DA" w14:textId="77777777" w:rsidR="009239F7" w:rsidRPr="002F6A28" w:rsidRDefault="003F211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520FE3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62D82" w14:textId="77777777" w:rsidR="009239F7" w:rsidRPr="002F6A28" w:rsidRDefault="003F211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G/TBT/N/TZA/798</w:t>
    </w:r>
    <w:bookmarkEnd xmlns:w="http://schemas.openxmlformats.org/wordprocessingml/2006/main" w:id="43"/>
  </w:p>
  <w:p w14:paraId="65FC8A8C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45C1126" w14:textId="77777777" w:rsidR="009239F7" w:rsidRPr="002F6A28" w:rsidRDefault="003F211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B0AB50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C457C" w14:paraId="6FFBD668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FEA78E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6EC15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C457C" w14:paraId="3EBC3FBA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B5D4FCA" w14:textId="77777777" w:rsidR="00ED54E0" w:rsidRPr="009239F7" w:rsidRDefault="003F211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E0FFFAD" wp14:editId="36D0547C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238978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CAC38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C457C" w14:paraId="4DF9F9E9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6E59E0F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1ED76F9" w14:textId="77777777" w:rsidR="009239F7" w:rsidRPr="002F6A28" w:rsidRDefault="003F211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G/TBT/N/TZA/798</w:t>
          </w:r>
          <w:bookmarkEnd xmlns:w="http://schemas.openxmlformats.org/wordprocessingml/2006/main" w:id="45"/>
        </w:p>
      </w:tc>
    </w:tr>
    <w:tr w:rsidR="00EC457C" w14:paraId="1FF29E28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F5361E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29C18A" w14:textId="3BA8CFB7" w:rsidR="00ED54E0" w:rsidRPr="009239F7" w:rsidRDefault="003F211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13 日</w:t>
          </w:r>
        </w:p>
      </w:tc>
    </w:tr>
    <w:tr w:rsidR="00EC457C" w14:paraId="7FE77A02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9AA21E6" w14:textId="63F92F6E" w:rsidR="00ED54E0" w:rsidRPr="009239F7" w:rsidRDefault="003F211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22-4423)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E34554" w14:textId="77777777" w:rsidR="00ED54E0" w:rsidRPr="009239F7" w:rsidRDefault="003F211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C457C" w14:paraId="518C2695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E409E67" w14:textId="77777777" w:rsidR="00ED54E0" w:rsidRPr="009239F7" w:rsidRDefault="003F211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009C30A" w14:textId="77777777" w:rsidR="00ED54E0" w:rsidRPr="002F6A28" w:rsidRDefault="003F211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08B0F4B4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F9CD10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942B87A" w:tentative="1">
      <w:start w:val="1"/>
      <w:numFmt w:val="lowerLetter"/>
      <w:lvlText w:val="%2."/>
      <w:lvlJc w:val="left"/>
      <w:pPr>
        <w:ind w:left="1080" w:hanging="360"/>
      </w:pPr>
    </w:lvl>
    <w:lvl w:ilvl="2" w:tplc="B59C9222" w:tentative="1">
      <w:start w:val="1"/>
      <w:numFmt w:val="lowerRoman"/>
      <w:lvlText w:val="%3."/>
      <w:lvlJc w:val="right"/>
      <w:pPr>
        <w:ind w:left="1800" w:hanging="180"/>
      </w:pPr>
    </w:lvl>
    <w:lvl w:ilvl="3" w:tplc="9D58C59A" w:tentative="1">
      <w:start w:val="1"/>
      <w:numFmt w:val="decimal"/>
      <w:lvlText w:val="%4."/>
      <w:lvlJc w:val="left"/>
      <w:pPr>
        <w:ind w:left="2520" w:hanging="360"/>
      </w:pPr>
    </w:lvl>
    <w:lvl w:ilvl="4" w:tplc="5E94B282" w:tentative="1">
      <w:start w:val="1"/>
      <w:numFmt w:val="lowerLetter"/>
      <w:lvlText w:val="%5."/>
      <w:lvlJc w:val="left"/>
      <w:pPr>
        <w:ind w:left="3240" w:hanging="360"/>
      </w:pPr>
    </w:lvl>
    <w:lvl w:ilvl="5" w:tplc="CBD2C9CC" w:tentative="1">
      <w:start w:val="1"/>
      <w:numFmt w:val="lowerRoman"/>
      <w:lvlText w:val="%6."/>
      <w:lvlJc w:val="right"/>
      <w:pPr>
        <w:ind w:left="3960" w:hanging="180"/>
      </w:pPr>
    </w:lvl>
    <w:lvl w:ilvl="6" w:tplc="3122583E" w:tentative="1">
      <w:start w:val="1"/>
      <w:numFmt w:val="decimal"/>
      <w:lvlText w:val="%7."/>
      <w:lvlJc w:val="left"/>
      <w:pPr>
        <w:ind w:left="4680" w:hanging="360"/>
      </w:pPr>
    </w:lvl>
    <w:lvl w:ilvl="7" w:tplc="BCEAFB36" w:tentative="1">
      <w:start w:val="1"/>
      <w:numFmt w:val="lowerLetter"/>
      <w:lvlText w:val="%8."/>
      <w:lvlJc w:val="left"/>
      <w:pPr>
        <w:ind w:left="5400" w:hanging="360"/>
      </w:pPr>
    </w:lvl>
    <w:lvl w:ilvl="8" w:tplc="DA60472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43D6C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3F2112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6A08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A788C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1576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C457C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F769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bs.go.t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yperlink" Target="https://members.wto.org/crnattachments/2022/TBT/TZA/22_4055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bs.go.t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bahati.samillani@tbs.go.t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ep@tbs.go.tz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2022-06-10T14:10:00Z</dcterms:created>
  <dcterms:modified xsi:type="dcterms:W3CDTF">2022-06-10T15:36:00Z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