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E9C59" w14:textId="77777777" w:rsidR="009239F7" w:rsidRPr="002F6A28" w:rsidRDefault="00413E8B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420EE27" w14:textId="77777777" w:rsidR="009239F7" w:rsidRPr="002F6A28" w:rsidRDefault="00413E8B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5E5D369E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E21854" w14:paraId="633ED348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9052D2E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6A31920" w14:textId="77777777" w:rsidR="00F85C99" w:rsidRPr="002F6A28" w:rsidRDefault="00413E8B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0A07AB2F" w14:textId="77777777" w:rsidR="00F85C99" w:rsidRPr="002F6A28" w:rsidRDefault="00413E8B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E21854" w14:paraId="0E1D27A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3C6D9C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45EE90" w14:textId="77777777" w:rsidR="00F85C99" w:rsidRPr="002F6A28" w:rsidRDefault="00413E8B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6DDCB93" w14:textId="77777777" w:rsidR="00EE3A11" w:rsidRPr="00C379C8" w:rsidRDefault="00413E8B" w:rsidP="00155128">
            <w:r xmlns:w="http://schemas.openxmlformats.org/wordprocessingml/2006/main" w:rsidRPr="00C379C8">
              <w:t xml:space="preserve">坦桑尼亚标准局 (TBS)</w:t>
            </w:r>
          </w:p>
          <w:p w14:paraId="15D7A843" w14:textId="77777777" w:rsidR="00EE3A11" w:rsidRPr="00B72808" w:rsidRDefault="00413E8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2808">
              <w:rPr>
                <w:lang w:val="es-ES"/>
              </w:rPr>
              <w:t xml:space="preserve">MOROGORO/Sam Nujoma Road, Ubungo</w:t>
            </w:r>
          </w:p>
          <w:p w14:paraId="0D5ECE5C" w14:textId="77777777" w:rsidR="00EE3A11" w:rsidRPr="00B72808" w:rsidRDefault="00413E8B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B72808">
              <w:rPr>
                <w:lang w:val="es-ES"/>
              </w:rPr>
              <w:t xml:space="preserve">PO BOX 9524，达累斯萨拉姆，坦桑尼亚</w:t>
            </w:r>
          </w:p>
          <w:p w14:paraId="091F65DC" w14:textId="77777777" w:rsidR="00EE3A11" w:rsidRPr="00C379C8" w:rsidRDefault="00413E8B" w:rsidP="00155128">
            <w:r xmlns:w="http://schemas.openxmlformats.org/wordprocessingml/2006/main" w:rsidRPr="00C379C8">
              <w:t xml:space="preserve">电话：+255 222450206，</w:t>
            </w:r>
          </w:p>
          <w:p w14:paraId="14935283" w14:textId="77777777" w:rsidR="00EE3A11" w:rsidRPr="00C379C8" w:rsidRDefault="00413E8B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72D117CB" w14:textId="77777777" w:rsidR="00EE3A11" w:rsidRPr="00C379C8" w:rsidRDefault="00413E8B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5A8ACD64" w14:textId="77777777" w:rsidR="00F85C99" w:rsidRPr="002F6A28" w:rsidRDefault="00413E8B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19F65EE8" w14:textId="77777777" w:rsidR="00AC6C6E" w:rsidRPr="00C379C8" w:rsidRDefault="00413E8B" w:rsidP="00AA646C">
            <w:r xmlns:w="http://schemas.openxmlformats.org/wordprocessingml/2006/main" w:rsidRPr="00C379C8">
              <w:t xml:space="preserve">桑给巴尔标准局</w:t>
            </w:r>
          </w:p>
          <w:p w14:paraId="1BA39B23" w14:textId="77777777" w:rsidR="00AC6C6E" w:rsidRPr="00C379C8" w:rsidRDefault="00413E8B" w:rsidP="00AA646C">
            <w:r xmlns:w="http://schemas.openxmlformats.org/wordprocessingml/2006/main" w:rsidRPr="00C379C8">
              <w:t xml:space="preserve">邮政信箱 1136, 桑给巴尔,</w:t>
            </w:r>
          </w:p>
          <w:p w14:paraId="6E8351AC" w14:textId="77777777" w:rsidR="00AC6C6E" w:rsidRPr="00B72808" w:rsidRDefault="00413E8B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2808">
              <w:rPr>
                <w:lang w:val="fr-CH"/>
              </w:rPr>
              <w:t xml:space="preserve">电话：+255 24 2232225，</w:t>
            </w:r>
          </w:p>
          <w:p w14:paraId="3EE12A05" w14:textId="77777777" w:rsidR="00AC6C6E" w:rsidRPr="00B72808" w:rsidRDefault="00413E8B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2808">
              <w:rPr>
                <w:lang w:val="fr-CH"/>
              </w:rPr>
              <w:t xml:space="preserve">传真：+255 24 2232250</w:t>
            </w:r>
          </w:p>
          <w:p w14:paraId="5F15E971" w14:textId="77777777" w:rsidR="00AC6C6E" w:rsidRPr="00B72808" w:rsidRDefault="00413E8B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B72808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B72808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66A975E8" w14:textId="77777777" w:rsidR="00AC6C6E" w:rsidRPr="00C379C8" w:rsidRDefault="00413E8B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</w:p>
        </w:tc>
      </w:tr>
      <w:tr w:rsidR="00E21854" w14:paraId="6F97C65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876B32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2806C0" w14:textId="77777777" w:rsidR="00F85C99" w:rsidRPr="0058336F" w:rsidRDefault="00413E8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E21854" w14:paraId="644FB3C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CA01813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C8541E" w14:textId="77777777" w:rsidR="00F85C99" w:rsidRPr="002F6A28" w:rsidRDefault="00413E8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有气味的物质的混合物，以及以一种或多种这些物质为基础的混合物（包括酒精溶液），在工业中用作原料；用于制造饮料的其他以气味物质为基础的制剂。 （HS 编码：3302）；精油（ICS 代码：71.100.60）</w:t>
            </w:r>
            <w:bookmarkEnd xmlns:w="http://schemas.openxmlformats.org/wordprocessingml/2006/main" w:id="22"/>
          </w:p>
        </w:tc>
      </w:tr>
      <w:tr w:rsidR="00E21854" w14:paraId="6FE7D46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0AFB712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0F2413" w14:textId="77777777" w:rsidR="00F85C99" w:rsidRPr="002F6A28" w:rsidRDefault="00413E8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327: 2022，柠檬草精油-规范，第一版； （5 页，英文）</w:t>
            </w:r>
            <w:bookmarkEnd xmlns:w="http://schemas.openxmlformats.org/wordprocessingml/2006/main" w:id="24"/>
          </w:p>
        </w:tc>
      </w:tr>
      <w:tr w:rsidR="00E21854" w14:paraId="27D3923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CB6129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45B2628" w14:textId="77777777" w:rsidR="00F85C99" w:rsidRPr="002F6A28" w:rsidRDefault="00413E8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本桑给巴尔国家标准草案规定了柠檬香茅精油的要求、取样和测试方法</w:t>
            </w:r>
            <w:bookmarkEnd xmlns:w="http://schemas.openxmlformats.org/wordprocessingml/2006/main" w:id="26"/>
          </w:p>
        </w:tc>
      </w:tr>
      <w:tr w:rsidR="00E21854" w14:paraId="14666CE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9D1EF8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8BA0BDF" w14:textId="77777777" w:rsidR="00F85C99" w:rsidRPr="002F6A28" w:rsidRDefault="00413E8B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消费者信息、标签；质量要求；减少贸易壁垒，促进贸易</w:t>
            </w:r>
            <w:bookmarkEnd xmlns:w="http://schemas.openxmlformats.org/wordprocessingml/2006/main" w:id="28"/>
          </w:p>
        </w:tc>
      </w:tr>
      <w:tr w:rsidR="00E21854" w14:paraId="5D610C3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6D0D13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9B50FE" w14:textId="77777777" w:rsidR="00072B36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37EF7DD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193，食品中污染物和毒素的通用标准</w:t>
            </w:r>
          </w:p>
          <w:p w14:paraId="78F7C015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279，精油 — 20 °C 下相对密度的测定 — 参考方法</w:t>
            </w:r>
          </w:p>
          <w:p w14:paraId="5390EDEC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280，精油 — 折光率的测定 ISO 592，精油 — 旋光度的测定</w:t>
            </w:r>
          </w:p>
          <w:p w14:paraId="7A046028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1279，精油 — 羰基值的测定 — 使用氯化羟铵的电位法</w:t>
            </w:r>
          </w:p>
          <w:p w14:paraId="14E9CE2D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ISO/TR 11018，精油——闪点测定的一般指南</w:t>
            </w:r>
          </w:p>
          <w:p w14:paraId="689760B3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875，精油——乙醇混溶性评估</w:t>
            </w:r>
          </w:p>
          <w:p w14:paraId="12659064" w14:textId="77777777" w:rsidR="00F85C99" w:rsidRPr="002F6A28" w:rsidRDefault="00413E8B" w:rsidP="00B72808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ZNS 94，四舍五入数值</w:t>
            </w:r>
            <w:bookmarkEnd xmlns:w="http://schemas.openxmlformats.org/wordprocessingml/2006/main" w:id="30"/>
          </w:p>
        </w:tc>
      </w:tr>
      <w:tr w:rsidR="00E21854" w14:paraId="607F8F00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1F7E0A" w14:textId="77777777" w:rsidR="00EE3A11" w:rsidRPr="002F6A28" w:rsidRDefault="00413E8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332578" w14:textId="77777777" w:rsidR="00EE3A11" w:rsidRPr="002F6A28" w:rsidRDefault="00413E8B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3312C5C" w14:textId="77777777" w:rsidR="00EE3A11" w:rsidRPr="002F6A28" w:rsidRDefault="00413E8B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E21854" w14:paraId="09A0B3E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9DDB14" w14:textId="77777777" w:rsidR="00F85C99" w:rsidRPr="002F6A28" w:rsidRDefault="00413E8B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EA4D34" w14:textId="77777777" w:rsidR="00F85C99" w:rsidRPr="002F6A28" w:rsidRDefault="00413E8B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E21854" w14:paraId="39ECC50F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522BA66" w14:textId="77777777" w:rsidR="00F85C99" w:rsidRPr="002F6A28" w:rsidRDefault="00413E8B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5055C334" w14:textId="77777777" w:rsidR="00F85C99" w:rsidRPr="002F6A28" w:rsidRDefault="00413E8B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052E8E51" w14:textId="77777777" w:rsidR="00EE3A11" w:rsidRPr="00A12DDE" w:rsidRDefault="00413E8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66166688" w14:textId="77777777" w:rsidR="00EE3A11" w:rsidRPr="00A12DDE" w:rsidRDefault="00413E8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04685696" w14:textId="77777777" w:rsidR="00EE3A11" w:rsidRPr="00A12DDE" w:rsidRDefault="00413E8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31CE708A" w14:textId="77777777" w:rsidR="00EE3A11" w:rsidRPr="00B72808" w:rsidRDefault="00413E8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2808">
              <w:rPr>
                <w:bCs/>
                <w:lang w:val="es-ES"/>
              </w:rPr>
              <w:t xml:space="preserve">Morogoro/Sam Nujoma Road, Ubungo</w:t>
            </w:r>
          </w:p>
          <w:p w14:paraId="57C032E0" w14:textId="77777777" w:rsidR="00EE3A11" w:rsidRPr="00B72808" w:rsidRDefault="00413E8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2808">
              <w:rPr>
                <w:bCs/>
                <w:lang w:val="es-ES"/>
              </w:rPr>
              <w:t xml:space="preserve">邮政信箱 9524</w:t>
            </w:r>
          </w:p>
          <w:p w14:paraId="036CA5ED" w14:textId="77777777" w:rsidR="00EE3A11" w:rsidRPr="00B72808" w:rsidRDefault="00413E8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2808">
              <w:rPr>
                <w:bCs/>
                <w:lang w:val="es-ES"/>
              </w:rPr>
              <w:t xml:space="preserve">达累斯萨拉姆</w:t>
            </w:r>
          </w:p>
          <w:p w14:paraId="7A2633CF" w14:textId="77777777" w:rsidR="00EE3A11" w:rsidRPr="00B72808" w:rsidRDefault="00413E8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2808">
              <w:rPr>
                <w:bCs/>
                <w:lang w:val="es-ES"/>
              </w:rPr>
              <w:t xml:space="preserve">电话：+(255) 22 2450206</w:t>
            </w:r>
          </w:p>
          <w:p w14:paraId="269E8DAD" w14:textId="77777777" w:rsidR="00EE3A11" w:rsidRPr="00B72808" w:rsidRDefault="00413E8B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B72808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B72808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B72808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B72808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2BADFAE5" w14:textId="77777777" w:rsidR="00EE3A11" w:rsidRPr="00A12DDE" w:rsidRDefault="00413E8B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4C7EDCE3" w14:textId="77777777" w:rsidR="00EE3A11" w:rsidRPr="00A12DDE" w:rsidRDefault="00B7280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413E8B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https://members.wto.org/crnattachments/2022/TBT/TZA/22_4054_00_e.pdf</w:t>
              </w:r>
            </w:hyperlink>
            <w:bookmarkEnd xmlns:w="http://schemas.openxmlformats.org/wordprocessingml/2006/main" w:id="42"/>
          </w:p>
        </w:tc>
      </w:tr>
    </w:tbl>
    <w:p w14:paraId="4B50AD0F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B52B4" w14:textId="77777777" w:rsidR="003A2EEB" w:rsidRDefault="00413E8B">
      <w:r>
        <w:separator/>
      </w:r>
    </w:p>
  </w:endnote>
  <w:endnote w:type="continuationSeparator" w:id="0">
    <w:p w14:paraId="54ECF892" w14:textId="77777777" w:rsidR="003A2EEB" w:rsidRDefault="0041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C6340" w14:textId="77777777" w:rsidR="009239F7" w:rsidRPr="002F6A28" w:rsidRDefault="00413E8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1B4E5" w14:textId="77777777" w:rsidR="009239F7" w:rsidRPr="002F6A28" w:rsidRDefault="00413E8B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A7F51" w14:textId="77777777" w:rsidR="00EE3A11" w:rsidRPr="002F6A28" w:rsidRDefault="00413E8B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C05C4" w14:textId="77777777" w:rsidR="003A2EEB" w:rsidRDefault="00413E8B">
      <w:r>
        <w:separator/>
      </w:r>
    </w:p>
  </w:footnote>
  <w:footnote w:type="continuationSeparator" w:id="0">
    <w:p w14:paraId="20CFF6B3" w14:textId="77777777" w:rsidR="003A2EEB" w:rsidRDefault="00413E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FBB9D" w14:textId="77777777" w:rsidR="009239F7" w:rsidRPr="002F6A28" w:rsidRDefault="00413E8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FED586B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F65C74E" w14:textId="77777777" w:rsidR="009239F7" w:rsidRPr="002F6A28" w:rsidRDefault="00413E8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E9BCB49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58CA3" w14:textId="77777777" w:rsidR="009239F7" w:rsidRPr="002F6A28" w:rsidRDefault="00413E8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G/TBT/N/TZA/797</w:t>
    </w:r>
    <w:bookmarkEnd xmlns:w="http://schemas.openxmlformats.org/wordprocessingml/2006/main" w:id="43"/>
  </w:p>
  <w:p w14:paraId="4A8132B7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98366BA" w14:textId="77777777" w:rsidR="009239F7" w:rsidRPr="002F6A28" w:rsidRDefault="00413E8B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108DC0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21854" w14:paraId="531C9FD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8B3BFB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88B1DF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E21854" w14:paraId="7BA7CE8E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C2DB1D6" w14:textId="77777777" w:rsidR="00ED54E0" w:rsidRPr="009239F7" w:rsidRDefault="00413E8B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AE35FC5" wp14:editId="7FDE05F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241776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00C1C5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E21854" w14:paraId="7755494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FAC0A14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60BA211" w14:textId="77777777" w:rsidR="009239F7" w:rsidRPr="002F6A28" w:rsidRDefault="00413E8B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G/TBT/N/TZA/797</w:t>
          </w:r>
          <w:bookmarkEnd xmlns:w="http://schemas.openxmlformats.org/wordprocessingml/2006/main" w:id="45"/>
        </w:p>
      </w:tc>
    </w:tr>
    <w:tr w:rsidR="00E21854" w14:paraId="51233490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DEA1B17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1E0E9B" w14:textId="0CDD06CA" w:rsidR="00ED54E0" w:rsidRPr="009239F7" w:rsidRDefault="00413E8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13 日</w:t>
          </w:r>
        </w:p>
      </w:tc>
    </w:tr>
    <w:tr w:rsidR="00E21854" w14:paraId="348C4A87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A45380" w14:textId="5BD6FE1B" w:rsidR="00ED54E0" w:rsidRPr="009239F7" w:rsidRDefault="00413E8B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22-4422)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243184" w14:textId="77777777" w:rsidR="00ED54E0" w:rsidRPr="009239F7" w:rsidRDefault="00413E8B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E21854" w14:paraId="2C835B6D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513F204" w14:textId="77777777" w:rsidR="00ED54E0" w:rsidRPr="009239F7" w:rsidRDefault="00413E8B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938362D" w14:textId="77777777" w:rsidR="00ED54E0" w:rsidRPr="002F6A28" w:rsidRDefault="00413E8B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65740D6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01A0A63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29BC84DE" w:tentative="1">
      <w:start w:val="1"/>
      <w:numFmt w:val="lowerLetter"/>
      <w:lvlText w:val="%2."/>
      <w:lvlJc w:val="left"/>
      <w:pPr>
        <w:ind w:left="1080" w:hanging="360"/>
      </w:pPr>
    </w:lvl>
    <w:lvl w:ilvl="2" w:tplc="A5CAA586" w:tentative="1">
      <w:start w:val="1"/>
      <w:numFmt w:val="lowerRoman"/>
      <w:lvlText w:val="%3."/>
      <w:lvlJc w:val="right"/>
      <w:pPr>
        <w:ind w:left="1800" w:hanging="180"/>
      </w:pPr>
    </w:lvl>
    <w:lvl w:ilvl="3" w:tplc="7A824CF8" w:tentative="1">
      <w:start w:val="1"/>
      <w:numFmt w:val="decimal"/>
      <w:lvlText w:val="%4."/>
      <w:lvlJc w:val="left"/>
      <w:pPr>
        <w:ind w:left="2520" w:hanging="360"/>
      </w:pPr>
    </w:lvl>
    <w:lvl w:ilvl="4" w:tplc="3AB48C46" w:tentative="1">
      <w:start w:val="1"/>
      <w:numFmt w:val="lowerLetter"/>
      <w:lvlText w:val="%5."/>
      <w:lvlJc w:val="left"/>
      <w:pPr>
        <w:ind w:left="3240" w:hanging="360"/>
      </w:pPr>
    </w:lvl>
    <w:lvl w:ilvl="5" w:tplc="D20A7D82" w:tentative="1">
      <w:start w:val="1"/>
      <w:numFmt w:val="lowerRoman"/>
      <w:lvlText w:val="%6."/>
      <w:lvlJc w:val="right"/>
      <w:pPr>
        <w:ind w:left="3960" w:hanging="180"/>
      </w:pPr>
    </w:lvl>
    <w:lvl w:ilvl="6" w:tplc="54A83402" w:tentative="1">
      <w:start w:val="1"/>
      <w:numFmt w:val="decimal"/>
      <w:lvlText w:val="%7."/>
      <w:lvlJc w:val="left"/>
      <w:pPr>
        <w:ind w:left="4680" w:hanging="360"/>
      </w:pPr>
    </w:lvl>
    <w:lvl w:ilvl="7" w:tplc="9EA2215E" w:tentative="1">
      <w:start w:val="1"/>
      <w:numFmt w:val="lowerLetter"/>
      <w:lvlText w:val="%8."/>
      <w:lvlJc w:val="left"/>
      <w:pPr>
        <w:ind w:left="5400" w:hanging="360"/>
      </w:pPr>
    </w:lvl>
    <w:lvl w:ilvl="8" w:tplc="603436E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A2EEB"/>
    <w:rsid w:val="003B2BBF"/>
    <w:rsid w:val="003B40C7"/>
    <w:rsid w:val="00413E8B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0243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D4B34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72808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1854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E5EA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bs.go.t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s://members.wto.org/crnattachments/2022/TBT/TZA/22_4054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bs.go.t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bahati.samillani@tbs.go.t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ep@tbs.go.tz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2022-06-10T14:08:00Z</dcterms:created>
  <dcterms:modified xsi:type="dcterms:W3CDTF">2022-06-10T15:33:00Z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