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06ACD" w14:textId="77777777" w:rsidR="009239F7" w:rsidRPr="002F6A28" w:rsidRDefault="007C0DC2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101DE26A" w14:textId="77777777" w:rsidR="009239F7" w:rsidRPr="002F6A28" w:rsidRDefault="007C0DC2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583A8DD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6677BD" w14:paraId="24757361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6F21482" w14:textId="77777777" w:rsidR="00F85C99" w:rsidRPr="002F6A28" w:rsidRDefault="007C0DC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0097A20" w14:textId="77777777" w:rsidR="00F85C99" w:rsidRPr="002F6A28" w:rsidRDefault="007C0DC2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569EC842" w14:textId="77777777" w:rsidR="00F85C99" w:rsidRPr="002F6A28" w:rsidRDefault="007C0DC2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6677BD" w14:paraId="2B5B72C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D81D30" w14:textId="77777777" w:rsidR="00F85C99" w:rsidRPr="002F6A28" w:rsidRDefault="007C0DC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E4A92F" w14:textId="77777777" w:rsidR="00F85C99" w:rsidRPr="002F6A28" w:rsidRDefault="007C0DC2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03B3562" w14:textId="77777777" w:rsidR="00EE3A11" w:rsidRPr="00C379C8" w:rsidRDefault="007C0DC2" w:rsidP="00155128">
            <w:r xmlns:w="http://schemas.openxmlformats.org/wordprocessingml/2006/main" w:rsidRPr="00C379C8">
              <w:t xml:space="preserve">坦桑尼亚标准局 (TBS)</w:t>
            </w:r>
          </w:p>
          <w:p w14:paraId="0A7BCB1E" w14:textId="77777777" w:rsidR="00EE3A11" w:rsidRPr="007C0DC2" w:rsidRDefault="007C0DC2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C0DC2">
              <w:rPr>
                <w:lang w:val="es-ES"/>
              </w:rPr>
              <w:t xml:space="preserve">MOROGORO/Sam Nujoma Road, Ubungo</w:t>
            </w:r>
          </w:p>
          <w:p w14:paraId="4A2C018F" w14:textId="77777777" w:rsidR="00EE3A11" w:rsidRPr="007C0DC2" w:rsidRDefault="007C0DC2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C0DC2">
              <w:rPr>
                <w:lang w:val="es-ES"/>
              </w:rPr>
              <w:t xml:space="preserve">PO BOX 9524，达累斯萨拉姆，坦桑尼亚</w:t>
            </w:r>
          </w:p>
          <w:p w14:paraId="1544A59E" w14:textId="77777777" w:rsidR="00EE3A11" w:rsidRPr="00C379C8" w:rsidRDefault="007C0DC2" w:rsidP="00155128">
            <w:r xmlns:w="http://schemas.openxmlformats.org/wordprocessingml/2006/main" w:rsidRPr="00C379C8">
              <w:t xml:space="preserve">电话：+255 222450206，</w:t>
            </w:r>
          </w:p>
          <w:p w14:paraId="059249A3" w14:textId="77777777" w:rsidR="00EE3A11" w:rsidRPr="00C379C8" w:rsidRDefault="007C0DC2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581F9E46" w14:textId="77777777" w:rsidR="00EE3A11" w:rsidRPr="00C379C8" w:rsidRDefault="007C0DC2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5007B5C6" w14:textId="77777777" w:rsidR="00F85C99" w:rsidRPr="002F6A28" w:rsidRDefault="007C0DC2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52D55EAC" w14:textId="77777777" w:rsidR="00AC6C6E" w:rsidRPr="00C379C8" w:rsidRDefault="007C0DC2" w:rsidP="00AA646C">
            <w:r xmlns:w="http://schemas.openxmlformats.org/wordprocessingml/2006/main" w:rsidRPr="00C379C8">
              <w:t xml:space="preserve">桑给巴尔标准局</w:t>
            </w:r>
          </w:p>
          <w:p w14:paraId="5E9DBBFB" w14:textId="77777777" w:rsidR="00AC6C6E" w:rsidRPr="00C379C8" w:rsidRDefault="007C0DC2" w:rsidP="00AA646C">
            <w:r xmlns:w="http://schemas.openxmlformats.org/wordprocessingml/2006/main" w:rsidRPr="00C379C8">
              <w:t xml:space="preserve">邮政信箱 1136, 桑给巴尔,</w:t>
            </w:r>
          </w:p>
          <w:p w14:paraId="644181AB" w14:textId="77777777" w:rsidR="00AC6C6E" w:rsidRPr="007C0DC2" w:rsidRDefault="007C0DC2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C0DC2">
              <w:rPr>
                <w:lang w:val="fr-CH"/>
              </w:rPr>
              <w:t xml:space="preserve">电话：+255 24 2232225，</w:t>
            </w:r>
          </w:p>
          <w:p w14:paraId="40187621" w14:textId="77777777" w:rsidR="00AC6C6E" w:rsidRPr="007C0DC2" w:rsidRDefault="007C0DC2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C0DC2">
              <w:rPr>
                <w:lang w:val="fr-CH"/>
              </w:rPr>
              <w:t xml:space="preserve">传真：+255 24 2232250</w:t>
            </w:r>
          </w:p>
          <w:p w14:paraId="0578B73E" w14:textId="77777777" w:rsidR="00AC6C6E" w:rsidRPr="007C0DC2" w:rsidRDefault="007C0DC2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C0DC2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7C0DC2">
                <w:rPr>
                  <w:color w:val="0000FF"/>
                  <w:u w:val="single"/>
                  <w:lang w:val="fr-CH"/>
                </w:rPr>
                <w:t xml:space="preserve">info@zbs.go.tz</w:t>
              </w:r>
            </w:hyperlink>
          </w:p>
          <w:p w14:paraId="031A848B" w14:textId="77777777" w:rsidR="00AC6C6E" w:rsidRPr="00C379C8" w:rsidRDefault="007C0DC2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网址：www.zbs.go.tz</w:t>
            </w:r>
            <w:bookmarkEnd xmlns:w="http://schemas.openxmlformats.org/wordprocessingml/2006/main" w:id="7"/>
          </w:p>
        </w:tc>
      </w:tr>
      <w:tr w:rsidR="006677BD" w14:paraId="6FD41EE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4E4109" w14:textId="77777777" w:rsidR="00F85C99" w:rsidRPr="002F6A28" w:rsidRDefault="007C0DC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21EED4" w14:textId="77777777" w:rsidR="00F85C99" w:rsidRPr="0058336F" w:rsidRDefault="007C0DC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6677BD" w14:paraId="640FB70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B215E7" w14:textId="77777777" w:rsidR="00F85C99" w:rsidRPr="002F6A28" w:rsidRDefault="007C0DC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FF092C" w14:textId="77777777" w:rsidR="00F85C99" w:rsidRPr="002F6A28" w:rsidRDefault="007C0DC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有气味的物质的混合物，以及以一种或多种这些物质为基础的混合物（包括酒精溶液），在工业中用作原料；用于制造饮料的其他以气味物质为基础的制剂。 （HS 编码：3302）；精油（ICS 代码：71.100.60）</w:t>
            </w:r>
            <w:bookmarkEnd xmlns:w="http://schemas.openxmlformats.org/wordprocessingml/2006/main" w:id="22"/>
          </w:p>
        </w:tc>
      </w:tr>
      <w:tr w:rsidR="006677BD" w14:paraId="2F1E965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EE2DF0" w14:textId="77777777" w:rsidR="00F85C99" w:rsidRPr="002F6A28" w:rsidRDefault="007C0DC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651D37" w14:textId="77777777" w:rsidR="00F85C99" w:rsidRPr="002F6A28" w:rsidRDefault="007C0DC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PCD 329: 2022，罗勒精油（甲基香茅醇型）-规范，第一版； （5 页，英文）</w:t>
            </w:r>
            <w:bookmarkEnd xmlns:w="http://schemas.openxmlformats.org/wordprocessingml/2006/main" w:id="24"/>
          </w:p>
        </w:tc>
      </w:tr>
      <w:tr w:rsidR="006677BD" w14:paraId="46C4935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79FC11" w14:textId="77777777" w:rsidR="00F85C99" w:rsidRPr="002F6A28" w:rsidRDefault="007C0DC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C7F311" w14:textId="77777777" w:rsidR="00F85C99" w:rsidRPr="002F6A28" w:rsidRDefault="007C0DC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本桑给巴尔国家标准草案规定了甲基香茅醇型罗勒精油（Ocimum basilicum L.）的要求、取样和测试方法。</w:t>
            </w:r>
            <w:bookmarkEnd xmlns:w="http://schemas.openxmlformats.org/wordprocessingml/2006/main" w:id="26"/>
          </w:p>
        </w:tc>
      </w:tr>
      <w:tr w:rsidR="006677BD" w14:paraId="3E3C474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54507B" w14:textId="77777777" w:rsidR="00F85C99" w:rsidRPr="002F6A28" w:rsidRDefault="007C0DC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A07885" w14:textId="77777777" w:rsidR="00F85C99" w:rsidRPr="002F6A28" w:rsidRDefault="007C0DC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消费者信息、标签；质量要求；减少贸易壁垒，促进贸易</w:t>
            </w:r>
            <w:bookmarkEnd xmlns:w="http://schemas.openxmlformats.org/wordprocessingml/2006/main" w:id="28"/>
          </w:p>
        </w:tc>
      </w:tr>
      <w:tr w:rsidR="006677BD" w14:paraId="12BAE6D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875B24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C04094" w14:textId="77777777" w:rsidR="00072B36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27A5911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CODEX STAN 193，食品中污染物和毒素的通用标准</w:t>
            </w:r>
          </w:p>
          <w:p w14:paraId="7AB798D8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279，精油 — 20 °C 下相对密度的测定 — 参考方法</w:t>
            </w:r>
          </w:p>
          <w:p w14:paraId="706F9518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280，精油 — 折光率的测定</w:t>
            </w:r>
          </w:p>
          <w:p w14:paraId="03B7B907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592，精油——旋光度的测定</w:t>
            </w:r>
          </w:p>
          <w:p w14:paraId="3A41E609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7359，精油 — 填充柱气相色谱分析 — 通用方法</w:t>
            </w:r>
          </w:p>
          <w:p w14:paraId="0D22AC5B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7609，精油 — 毛细管柱气相色谱分析 — 通用方法</w:t>
            </w:r>
          </w:p>
          <w:p w14:paraId="063AE4AC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8432，精油 — 高效液相色谱分析 — 通用方法</w:t>
            </w:r>
          </w:p>
          <w:p w14:paraId="1C634426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ISO/TR 11018，精油——闪点测定的一般指南</w:t>
            </w:r>
          </w:p>
          <w:p w14:paraId="273A18FC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212，精油——取样</w:t>
            </w:r>
          </w:p>
          <w:p w14:paraId="7ADD3158" w14:textId="77777777" w:rsidR="00F85C99" w:rsidRPr="002F6A28" w:rsidRDefault="007C0DC2" w:rsidP="007C0DC2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ZNS 94，四舍五入数值</w:t>
            </w:r>
            <w:bookmarkEnd xmlns:w="http://schemas.openxmlformats.org/wordprocessingml/2006/main" w:id="30"/>
          </w:p>
        </w:tc>
      </w:tr>
      <w:tr w:rsidR="006677BD" w14:paraId="4E6B4FF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36B946" w14:textId="77777777" w:rsidR="00EE3A11" w:rsidRPr="002F6A28" w:rsidRDefault="007C0DC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6E6CDF" w14:textId="77777777" w:rsidR="00EE3A11" w:rsidRPr="002F6A28" w:rsidRDefault="007C0DC2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1C539AEE" w14:textId="77777777" w:rsidR="00EE3A11" w:rsidRPr="002F6A28" w:rsidRDefault="007C0DC2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6677BD" w14:paraId="57894B4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E67BDD" w14:textId="77777777" w:rsidR="00F85C99" w:rsidRPr="002F6A28" w:rsidRDefault="007C0DC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2A804F" w14:textId="77777777" w:rsidR="00F85C99" w:rsidRPr="002F6A28" w:rsidRDefault="007C0DC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6677BD" w14:paraId="5D9E15F6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91A21A3" w14:textId="77777777" w:rsidR="00F85C99" w:rsidRPr="002F6A28" w:rsidRDefault="007C0DC2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0A893632" w14:textId="77777777" w:rsidR="00F85C99" w:rsidRPr="002F6A28" w:rsidRDefault="007C0DC2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CF0D6AF" w14:textId="77777777" w:rsidR="00EE3A11" w:rsidRPr="00A12DDE" w:rsidRDefault="007C0DC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4E68CC18" w14:textId="77777777" w:rsidR="00EE3A11" w:rsidRPr="00A12DDE" w:rsidRDefault="007C0DC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256A8A5D" w14:textId="77777777" w:rsidR="00EE3A11" w:rsidRPr="00A12DDE" w:rsidRDefault="007C0DC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034ADCDE" w14:textId="77777777" w:rsidR="00EE3A11" w:rsidRPr="007C0DC2" w:rsidRDefault="007C0DC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C0DC2">
              <w:rPr>
                <w:bCs/>
                <w:lang w:val="es-ES"/>
              </w:rPr>
              <w:t xml:space="preserve">Morogoro/Sam Nujoma Road, Ubungo</w:t>
            </w:r>
          </w:p>
          <w:p w14:paraId="6A07E446" w14:textId="77777777" w:rsidR="00EE3A11" w:rsidRPr="007C0DC2" w:rsidRDefault="007C0DC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C0DC2">
              <w:rPr>
                <w:bCs/>
                <w:lang w:val="es-ES"/>
              </w:rPr>
              <w:t xml:space="preserve">邮政信箱 9524</w:t>
            </w:r>
          </w:p>
          <w:p w14:paraId="4BCD310A" w14:textId="77777777" w:rsidR="00EE3A11" w:rsidRPr="007C0DC2" w:rsidRDefault="007C0DC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C0DC2">
              <w:rPr>
                <w:bCs/>
                <w:lang w:val="es-ES"/>
              </w:rPr>
              <w:t xml:space="preserve">达累斯萨拉姆</w:t>
            </w:r>
          </w:p>
          <w:p w14:paraId="19DF34C9" w14:textId="77777777" w:rsidR="00EE3A11" w:rsidRPr="007C0DC2" w:rsidRDefault="007C0DC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C0DC2">
              <w:rPr>
                <w:bCs/>
                <w:lang w:val="es-ES"/>
              </w:rPr>
              <w:t xml:space="preserve">电话：+(255) 22 2450206</w:t>
            </w:r>
          </w:p>
          <w:p w14:paraId="22F8C8EE" w14:textId="77777777" w:rsidR="00EE3A11" w:rsidRPr="007C0DC2" w:rsidRDefault="007C0DC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C0DC2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7C0DC2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7C0DC2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7C0DC2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3D4117FF" w14:textId="77777777" w:rsidR="00EE3A11" w:rsidRPr="00A12DDE" w:rsidRDefault="007C0DC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05425AB2" w14:textId="77777777" w:rsidR="00EE3A11" w:rsidRPr="00A12DDE" w:rsidRDefault="00EB7DA3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="007C0DC2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https://members.wto.org/crnattachments/2022/TBT/TZA/22_4035_00_e.pdf</w:t>
              </w:r>
            </w:hyperlink>
            <w:bookmarkEnd xmlns:w="http://schemas.openxmlformats.org/wordprocessingml/2006/main" w:id="42"/>
          </w:p>
        </w:tc>
      </w:tr>
    </w:tbl>
    <w:p w14:paraId="14BD5A28" w14:textId="77777777" w:rsidR="00EE3A11" w:rsidRPr="002F6A28" w:rsidRDefault="00EE3A11" w:rsidP="002F6A28"/>
    <w:sectPr w:rsidR="00EE3A11" w:rsidRPr="002F6A28" w:rsidSect="00760D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C1561" w14:textId="77777777" w:rsidR="00F9395C" w:rsidRDefault="007C0DC2">
      <w:r>
        <w:separator/>
      </w:r>
    </w:p>
  </w:endnote>
  <w:endnote w:type="continuationSeparator" w:id="0">
    <w:p w14:paraId="39610C2A" w14:textId="77777777" w:rsidR="00F9395C" w:rsidRDefault="007C0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17FA8" w14:textId="77777777" w:rsidR="009239F7" w:rsidRPr="002F6A28" w:rsidRDefault="007C0DC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EB0A2" w14:textId="77777777" w:rsidR="009239F7" w:rsidRPr="002F6A28" w:rsidRDefault="007C0DC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7CAD" w14:textId="77777777" w:rsidR="00EE3A11" w:rsidRPr="002F6A28" w:rsidRDefault="007C0DC2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87790" w14:textId="77777777" w:rsidR="00F9395C" w:rsidRDefault="007C0DC2">
      <w:r>
        <w:separator/>
      </w:r>
    </w:p>
  </w:footnote>
  <w:footnote w:type="continuationSeparator" w:id="0">
    <w:p w14:paraId="303881E9" w14:textId="77777777" w:rsidR="00F9395C" w:rsidRDefault="007C0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C0508" w14:textId="77777777" w:rsidR="009239F7" w:rsidRPr="002F6A28" w:rsidRDefault="007C0DC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2FA9EA2F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489E4AB" w14:textId="77777777" w:rsidR="009239F7" w:rsidRPr="002F6A28" w:rsidRDefault="007C0DC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916348F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22817" w14:textId="77777777" w:rsidR="009239F7" w:rsidRPr="002F6A28" w:rsidRDefault="007C0DC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G/TBT/N/TZA/795</w:t>
    </w:r>
    <w:bookmarkEnd xmlns:w="http://schemas.openxmlformats.org/wordprocessingml/2006/main" w:id="43"/>
  </w:p>
  <w:p w14:paraId="6C38BCAA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7AABC71" w14:textId="77777777" w:rsidR="009239F7" w:rsidRPr="002F6A28" w:rsidRDefault="007C0DC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C0C307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677BD" w14:paraId="58129D6A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2428B5A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E8D3D0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6677BD" w14:paraId="7E81690E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D2DD6F4" w14:textId="77777777" w:rsidR="00ED54E0" w:rsidRPr="009239F7" w:rsidRDefault="007C0DC2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A52F06F" wp14:editId="0ADEB323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837119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29C3A9D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6677BD" w14:paraId="6F094F48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5A83DFD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25EEF25" w14:textId="77777777" w:rsidR="009239F7" w:rsidRPr="002F6A28" w:rsidRDefault="007C0DC2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G/TBT/N/TZA/795</w:t>
          </w:r>
          <w:bookmarkEnd xmlns:w="http://schemas.openxmlformats.org/wordprocessingml/2006/main" w:id="45"/>
        </w:p>
      </w:tc>
    </w:tr>
    <w:tr w:rsidR="006677BD" w14:paraId="6D32A320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336C20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C7E1E9" w14:textId="7FE239FF" w:rsidR="00ED54E0" w:rsidRPr="009239F7" w:rsidRDefault="007C0DC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10 日</w:t>
          </w:r>
        </w:p>
      </w:tc>
    </w:tr>
    <w:tr w:rsidR="006677BD" w14:paraId="3F622DEF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AA8E9A7" w14:textId="754691F1" w:rsidR="00ED54E0" w:rsidRPr="009239F7" w:rsidRDefault="007C0DC2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22-4404)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D187C37" w14:textId="77777777" w:rsidR="00ED54E0" w:rsidRPr="009239F7" w:rsidRDefault="007C0DC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6677BD" w14:paraId="5A684A13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4890F81" w14:textId="77777777" w:rsidR="00ED54E0" w:rsidRPr="009239F7" w:rsidRDefault="007C0DC2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9248E00" w14:textId="77777777" w:rsidR="00ED54E0" w:rsidRPr="002F6A28" w:rsidRDefault="007C0DC2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DEE9DF4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98C2A9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76C4B08" w:tentative="1">
      <w:start w:val="1"/>
      <w:numFmt w:val="lowerLetter"/>
      <w:lvlText w:val="%2."/>
      <w:lvlJc w:val="left"/>
      <w:pPr>
        <w:ind w:left="1080" w:hanging="360"/>
      </w:pPr>
    </w:lvl>
    <w:lvl w:ilvl="2" w:tplc="06E61DC8" w:tentative="1">
      <w:start w:val="1"/>
      <w:numFmt w:val="lowerRoman"/>
      <w:lvlText w:val="%3."/>
      <w:lvlJc w:val="right"/>
      <w:pPr>
        <w:ind w:left="1800" w:hanging="180"/>
      </w:pPr>
    </w:lvl>
    <w:lvl w:ilvl="3" w:tplc="FF9230E4" w:tentative="1">
      <w:start w:val="1"/>
      <w:numFmt w:val="decimal"/>
      <w:lvlText w:val="%4."/>
      <w:lvlJc w:val="left"/>
      <w:pPr>
        <w:ind w:left="2520" w:hanging="360"/>
      </w:pPr>
    </w:lvl>
    <w:lvl w:ilvl="4" w:tplc="24BEFAAC" w:tentative="1">
      <w:start w:val="1"/>
      <w:numFmt w:val="lowerLetter"/>
      <w:lvlText w:val="%5."/>
      <w:lvlJc w:val="left"/>
      <w:pPr>
        <w:ind w:left="3240" w:hanging="360"/>
      </w:pPr>
    </w:lvl>
    <w:lvl w:ilvl="5" w:tplc="5F3AC2F4" w:tentative="1">
      <w:start w:val="1"/>
      <w:numFmt w:val="lowerRoman"/>
      <w:lvlText w:val="%6."/>
      <w:lvlJc w:val="right"/>
      <w:pPr>
        <w:ind w:left="3960" w:hanging="180"/>
      </w:pPr>
    </w:lvl>
    <w:lvl w:ilvl="6" w:tplc="A398A1E4" w:tentative="1">
      <w:start w:val="1"/>
      <w:numFmt w:val="decimal"/>
      <w:lvlText w:val="%7."/>
      <w:lvlJc w:val="left"/>
      <w:pPr>
        <w:ind w:left="4680" w:hanging="360"/>
      </w:pPr>
    </w:lvl>
    <w:lvl w:ilvl="7" w:tplc="2AF8DF36" w:tentative="1">
      <w:start w:val="1"/>
      <w:numFmt w:val="lowerLetter"/>
      <w:lvlText w:val="%8."/>
      <w:lvlJc w:val="left"/>
      <w:pPr>
        <w:ind w:left="5400" w:hanging="360"/>
      </w:pPr>
    </w:lvl>
    <w:lvl w:ilvl="8" w:tplc="DCC0431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A433A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677BD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C0DC2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10E9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B7DA3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395C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F3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zbs.go.t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yperlink" Target="https://members.wto.org/crnattachments/2022/TBT/TZA/22_4035_00_e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bs.go.t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bahati.samillani@tbs.go.t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ep@tbs.go.tz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2022-06-10T13:29:00Z</dcterms:created>
  <dcterms:modified xsi:type="dcterms:W3CDTF">2022-06-10T13:51:00Z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