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D58DA" w14:textId="77777777" w:rsidR="009239F7" w:rsidRPr="002F6A28" w:rsidRDefault="00FE50BF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1868DAB" w14:textId="77777777" w:rsidR="009239F7" w:rsidRPr="002F6A28" w:rsidRDefault="00FE50BF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61F5B74E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C31B28" w14:paraId="5F1D2F15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2A86118A" w14:textId="77777777" w:rsidR="00F85C99" w:rsidRPr="002F6A28" w:rsidRDefault="00FE50B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745BABAE" w14:textId="77777777" w:rsidR="00F85C99" w:rsidRPr="002F6A28" w:rsidRDefault="00FE50BF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7BD61629" w14:textId="77777777" w:rsidR="00F85C99" w:rsidRPr="002F6A28" w:rsidRDefault="00FE50BF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C31B28" w14:paraId="17191FA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A43322" w14:textId="77777777" w:rsidR="00F85C99" w:rsidRPr="002F6A28" w:rsidRDefault="00FE50B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4A9EE2" w14:textId="77777777" w:rsidR="00F85C99" w:rsidRPr="002F6A28" w:rsidRDefault="00FE50BF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0CBDFD93" w14:textId="77777777" w:rsidR="00EE3A11" w:rsidRPr="00C379C8" w:rsidRDefault="00FE50BF" w:rsidP="00155128">
            <w:r xmlns:w="http://schemas.openxmlformats.org/wordprocessingml/2006/main" w:rsidRPr="00C379C8">
              <w:t xml:space="preserve">坦桑尼亚标准局 (TBS)</w:t>
            </w:r>
          </w:p>
          <w:p w14:paraId="6FB5B017" w14:textId="77777777" w:rsidR="00EE3A11" w:rsidRPr="00B7732D" w:rsidRDefault="00FE50BF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7732D">
              <w:rPr>
                <w:lang w:val="es-ES"/>
              </w:rPr>
              <w:t xml:space="preserve">MOROGORO/Sam Nujoma Road, Ubungo</w:t>
            </w:r>
          </w:p>
          <w:p w14:paraId="28314B55" w14:textId="77777777" w:rsidR="00EE3A11" w:rsidRPr="00B7732D" w:rsidRDefault="00FE50BF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7732D">
              <w:rPr>
                <w:lang w:val="es-ES"/>
              </w:rPr>
              <w:t xml:space="preserve">PO BOX 9524，达累斯萨拉姆，坦桑尼亚</w:t>
            </w:r>
          </w:p>
          <w:p w14:paraId="0623C1CA" w14:textId="77777777" w:rsidR="00EE3A11" w:rsidRPr="00C379C8" w:rsidRDefault="00FE50BF" w:rsidP="00155128">
            <w:r xmlns:w="http://schemas.openxmlformats.org/wordprocessingml/2006/main" w:rsidRPr="00C379C8">
              <w:t xml:space="preserve">电话：+255 222450206，</w:t>
            </w:r>
          </w:p>
          <w:p w14:paraId="24CE27EB" w14:textId="77777777" w:rsidR="00EE3A11" w:rsidRPr="00C379C8" w:rsidRDefault="00FE50BF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13DE2B6E" w14:textId="77777777" w:rsidR="00EE3A11" w:rsidRPr="00C379C8" w:rsidRDefault="00FE50BF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4D34D242" w14:textId="77777777" w:rsidR="00F85C99" w:rsidRPr="002F6A28" w:rsidRDefault="00FE50BF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7E7309C3" w14:textId="77777777" w:rsidR="00AC6C6E" w:rsidRPr="00C379C8" w:rsidRDefault="00FE50BF" w:rsidP="00AA646C">
            <w:r xmlns:w="http://schemas.openxmlformats.org/wordprocessingml/2006/main" w:rsidRPr="00C379C8">
              <w:t xml:space="preserve">桑给巴尔标准局</w:t>
            </w:r>
          </w:p>
          <w:p w14:paraId="1E4A6B3D" w14:textId="77777777" w:rsidR="00AC6C6E" w:rsidRPr="00C379C8" w:rsidRDefault="00FE50BF" w:rsidP="00AA646C">
            <w:r xmlns:w="http://schemas.openxmlformats.org/wordprocessingml/2006/main" w:rsidRPr="00C379C8">
              <w:t xml:space="preserve">邮政信箱 1136, 桑给巴尔,</w:t>
            </w:r>
          </w:p>
          <w:p w14:paraId="2800BE21" w14:textId="77777777" w:rsidR="00AC6C6E" w:rsidRPr="00B7732D" w:rsidRDefault="00FE50BF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B7732D">
              <w:rPr>
                <w:lang w:val="fr-CH"/>
              </w:rPr>
              <w:t xml:space="preserve">电话：+255 24 2232225，</w:t>
            </w:r>
          </w:p>
          <w:p w14:paraId="3F8ACFF4" w14:textId="77777777" w:rsidR="00AC6C6E" w:rsidRPr="00B7732D" w:rsidRDefault="00FE50BF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B7732D">
              <w:rPr>
                <w:lang w:val="fr-CH"/>
              </w:rPr>
              <w:t xml:space="preserve">传真：+255 24 2232250</w:t>
            </w:r>
          </w:p>
          <w:p w14:paraId="4B58A6EC" w14:textId="77777777" w:rsidR="00AC6C6E" w:rsidRPr="00B7732D" w:rsidRDefault="00FE50BF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B7732D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7732D">
                <w:rPr>
                  <w:color w:val="0000FF"/>
                  <w:u w:val="single"/>
                  <w:lang w:val="fr-CH"/>
                </w:rPr>
                <w:t xml:space="preserve">info@zbs.go.tz</w:t>
              </w:r>
            </w:hyperlink>
          </w:p>
          <w:p w14:paraId="23087910" w14:textId="77777777" w:rsidR="00AC6C6E" w:rsidRPr="00C379C8" w:rsidRDefault="00FE50BF" w:rsidP="00AA646C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网址：www.zbs.go.tz</w:t>
            </w:r>
            <w:bookmarkEnd xmlns:w="http://schemas.openxmlformats.org/wordprocessingml/2006/main" w:id="7"/>
          </w:p>
        </w:tc>
      </w:tr>
      <w:tr w:rsidR="00C31B28" w14:paraId="18FB021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E0E08D" w14:textId="77777777" w:rsidR="00F85C99" w:rsidRPr="002F6A28" w:rsidRDefault="00FE50B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135D9D" w14:textId="77777777" w:rsidR="00F85C99" w:rsidRPr="0058336F" w:rsidRDefault="00FE50B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C31B28" w14:paraId="3B9429A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8BECB8" w14:textId="77777777" w:rsidR="00F85C99" w:rsidRPr="002F6A28" w:rsidRDefault="00FE50B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0540CF" w14:textId="77777777" w:rsidR="00F85C99" w:rsidRPr="002F6A28" w:rsidRDefault="00FE50B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有气味的物质的混合物，以及以一种或多种这些物质为基础的混合物（包括酒精溶液），在工业中用作原料；用于制造饮料的其他以气味物质为基础的制剂。 （HS 编码：3302）；精油（ICS 代码：71.100.60）</w:t>
            </w:r>
            <w:bookmarkEnd xmlns:w="http://schemas.openxmlformats.org/wordprocessingml/2006/main" w:id="22"/>
          </w:p>
        </w:tc>
      </w:tr>
      <w:tr w:rsidR="00C31B28" w14:paraId="19E4239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0FC1F1" w14:textId="77777777" w:rsidR="00F85C99" w:rsidRPr="002F6A28" w:rsidRDefault="00FE50B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900A32" w14:textId="77777777" w:rsidR="00F85C99" w:rsidRPr="002F6A28" w:rsidRDefault="00FE50B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PCD 330: 2022，肉桂叶精油 - 规范，第一版； （5 页，英文）</w:t>
            </w:r>
            <w:bookmarkEnd xmlns:w="http://schemas.openxmlformats.org/wordprocessingml/2006/main" w:id="24"/>
          </w:p>
        </w:tc>
      </w:tr>
      <w:tr w:rsidR="00C31B28" w14:paraId="10C399F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362268" w14:textId="77777777" w:rsidR="00F85C99" w:rsidRPr="002F6A28" w:rsidRDefault="00FE50B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D2E5B9" w14:textId="77777777" w:rsidR="00F85C99" w:rsidRPr="002F6A28" w:rsidRDefault="00FE50BF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本桑给巴尔国家标准草案规定了来自 Cinnamomum zeylanicum 的肉桂叶精油的要求、取样和测试方法</w:t>
            </w:r>
            <w:bookmarkEnd xmlns:w="http://schemas.openxmlformats.org/wordprocessingml/2006/main" w:id="26"/>
          </w:p>
        </w:tc>
      </w:tr>
      <w:tr w:rsidR="00C31B28" w14:paraId="03855DE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F55AB7" w14:textId="77777777" w:rsidR="00F85C99" w:rsidRPr="002F6A28" w:rsidRDefault="00FE50B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A5DFBE" w14:textId="77777777" w:rsidR="00F85C99" w:rsidRPr="002F6A28" w:rsidRDefault="00FE50BF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消费者信息、标签；质量要求；减少贸易壁垒，促进贸易</w:t>
            </w:r>
            <w:bookmarkEnd xmlns:w="http://schemas.openxmlformats.org/wordprocessingml/2006/main" w:id="28"/>
          </w:p>
        </w:tc>
      </w:tr>
      <w:tr w:rsidR="00C31B28" w14:paraId="1A6AA9A8" w14:textId="77777777" w:rsidTr="00FE50BF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6F6345" w14:textId="77777777" w:rsidR="00F85C99" w:rsidRPr="002F6A28" w:rsidRDefault="00FE50BF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402271" w14:textId="77777777" w:rsidR="00B7732D" w:rsidRDefault="00FE50BF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  <w:bookmarkStart xmlns:w="http://schemas.openxmlformats.org/wordprocessingml/2006/main" w:id="30" w:name="sps9a"/>
          </w:p>
          <w:p w14:paraId="7175EA64" w14:textId="77777777" w:rsidR="00F85C99" w:rsidRPr="002F6A28" w:rsidRDefault="00FE50BF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193，食品中污染物和毒素的通用标准</w:t>
            </w:r>
          </w:p>
          <w:p w14:paraId="53ADF803" w14:textId="77777777" w:rsidR="00F85C99" w:rsidRPr="002F6A28" w:rsidRDefault="00FE50BF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212，精油——取样</w:t>
            </w:r>
          </w:p>
          <w:p w14:paraId="54107B68" w14:textId="77777777" w:rsidR="00F85C99" w:rsidRPr="002F6A28" w:rsidRDefault="00FE50BF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279，精油 — 20 °C 下相对密度的测定 — 参考方法</w:t>
            </w:r>
          </w:p>
          <w:p w14:paraId="175B2956" w14:textId="77777777" w:rsidR="00F85C99" w:rsidRPr="002F6A28" w:rsidRDefault="00FE50BF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280，精油 — 折光率的测定</w:t>
            </w:r>
          </w:p>
          <w:p w14:paraId="1F4D98F1" w14:textId="77777777" w:rsidR="00F85C99" w:rsidRPr="002F6A28" w:rsidRDefault="00FE50BF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592，精油——旋光度的测定</w:t>
            </w:r>
          </w:p>
          <w:p w14:paraId="7EF12113" w14:textId="77777777" w:rsidR="00F85C99" w:rsidRPr="002F6A28" w:rsidRDefault="00FE50BF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7359，精油 — 填充柱气相色谱分析 — 通用方法</w:t>
            </w:r>
          </w:p>
          <w:p w14:paraId="038ED9B5" w14:textId="77777777" w:rsidR="00F85C99" w:rsidRPr="002F6A28" w:rsidRDefault="00FE50BF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7609，精油 — 毛细管柱气相色谱分析 — 通用方法</w:t>
            </w:r>
          </w:p>
          <w:p w14:paraId="1A42955A" w14:textId="77777777" w:rsidR="00F85C99" w:rsidRPr="002F6A28" w:rsidRDefault="00FE50BF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8432，精油 — 高效液相色谱分析 — 通用方法</w:t>
            </w:r>
          </w:p>
          <w:p w14:paraId="076851B3" w14:textId="77777777" w:rsidR="00F85C99" w:rsidRPr="002F6A28" w:rsidRDefault="00FE50BF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ISO/TR 11018，精油——闪点测定的一般指南</w:t>
            </w:r>
          </w:p>
          <w:p w14:paraId="4812F5C0" w14:textId="77777777" w:rsidR="00F85C99" w:rsidRPr="002F6A28" w:rsidRDefault="00FE50BF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ZNS 94，四舍五入数值</w:t>
            </w:r>
            <w:bookmarkEnd xmlns:w="http://schemas.openxmlformats.org/wordprocessingml/2006/main" w:id="30"/>
          </w:p>
        </w:tc>
      </w:tr>
      <w:tr w:rsidR="00C31B28" w14:paraId="4063F6A0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FB62E2" w14:textId="77777777" w:rsidR="00EE3A11" w:rsidRPr="002F6A28" w:rsidRDefault="00FE50B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0D2B34" w14:textId="77777777" w:rsidR="00EE3A11" w:rsidRPr="002F6A28" w:rsidRDefault="00FE50BF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273F3F16" w14:textId="77777777" w:rsidR="00EE3A11" w:rsidRPr="002F6A28" w:rsidRDefault="00FE50BF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C31B28" w14:paraId="6126AE7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F9247A" w14:textId="77777777" w:rsidR="00F85C99" w:rsidRPr="002F6A28" w:rsidRDefault="00FE50B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F939AE" w14:textId="77777777" w:rsidR="00F85C99" w:rsidRPr="002F6A28" w:rsidRDefault="00FE50B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C31B28" w14:paraId="6797E86B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2400C8EE" w14:textId="77777777" w:rsidR="00F85C99" w:rsidRPr="002F6A28" w:rsidRDefault="00FE50BF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4D290BEE" w14:textId="77777777" w:rsidR="00F85C99" w:rsidRPr="002F6A28" w:rsidRDefault="00FE50BF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3ABB8F84" w14:textId="77777777" w:rsidR="00EE3A11" w:rsidRPr="00A12DDE" w:rsidRDefault="00FE50B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487D7D90" w14:textId="77777777" w:rsidR="00EE3A11" w:rsidRPr="00A12DDE" w:rsidRDefault="00FE50B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1146E983" w14:textId="77777777" w:rsidR="00EE3A11" w:rsidRPr="00A12DDE" w:rsidRDefault="00FE50B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68790527" w14:textId="77777777" w:rsidR="00EE3A11" w:rsidRPr="00B7732D" w:rsidRDefault="00FE50BF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732D">
              <w:rPr>
                <w:bCs/>
                <w:lang w:val="es-ES"/>
              </w:rPr>
              <w:t xml:space="preserve">Morogoro/Sam Nujoma Road, Ubungo</w:t>
            </w:r>
          </w:p>
          <w:p w14:paraId="05C79CB6" w14:textId="77777777" w:rsidR="00EE3A11" w:rsidRPr="00B7732D" w:rsidRDefault="00FE50BF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732D">
              <w:rPr>
                <w:bCs/>
                <w:lang w:val="es-ES"/>
              </w:rPr>
              <w:t xml:space="preserve">邮政信箱 9524</w:t>
            </w:r>
          </w:p>
          <w:p w14:paraId="55D3A90A" w14:textId="77777777" w:rsidR="00EE3A11" w:rsidRPr="00B7732D" w:rsidRDefault="00FE50BF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732D">
              <w:rPr>
                <w:bCs/>
                <w:lang w:val="es-ES"/>
              </w:rPr>
              <w:t xml:space="preserve">达累斯萨拉姆</w:t>
            </w:r>
          </w:p>
          <w:p w14:paraId="3408C3F1" w14:textId="77777777" w:rsidR="00EE3A11" w:rsidRPr="00B7732D" w:rsidRDefault="00FE50BF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732D">
              <w:rPr>
                <w:bCs/>
                <w:lang w:val="es-ES"/>
              </w:rPr>
              <w:t xml:space="preserve">电话：+(255) 22 2450206</w:t>
            </w:r>
          </w:p>
          <w:p w14:paraId="4F51D030" w14:textId="77777777" w:rsidR="00EE3A11" w:rsidRPr="00B7732D" w:rsidRDefault="00FE50BF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732D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B7732D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B7732D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B7732D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10ACA0E6" w14:textId="77777777" w:rsidR="00EE3A11" w:rsidRPr="00A12DDE" w:rsidRDefault="00FE50B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49A55AC4" w14:textId="77777777" w:rsidR="00EE3A11" w:rsidRPr="00A12DDE" w:rsidRDefault="0076112C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="00FE50BF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https://members.wto.org/crnattachments/2022/TBT/TZA/22_4023_00_e.pdf</w:t>
              </w:r>
            </w:hyperlink>
            <w:bookmarkEnd xmlns:w="http://schemas.openxmlformats.org/wordprocessingml/2006/main" w:id="42"/>
          </w:p>
        </w:tc>
      </w:tr>
    </w:tbl>
    <w:p w14:paraId="49BC3B32" w14:textId="77777777" w:rsidR="00EE3A11" w:rsidRPr="002F6A28" w:rsidRDefault="00EE3A11" w:rsidP="002F6A28"/>
    <w:sectPr w:rsidR="00EE3A11" w:rsidRPr="002F6A28" w:rsidSect="00760D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2A6EA" w14:textId="77777777" w:rsidR="006050FF" w:rsidRDefault="00FE50BF">
      <w:r>
        <w:separator/>
      </w:r>
    </w:p>
  </w:endnote>
  <w:endnote w:type="continuationSeparator" w:id="0">
    <w:p w14:paraId="7A0C3328" w14:textId="77777777" w:rsidR="006050FF" w:rsidRDefault="00FE5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3CA05" w14:textId="77777777" w:rsidR="009239F7" w:rsidRPr="002F6A28" w:rsidRDefault="00FE50BF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0A3B5" w14:textId="77777777" w:rsidR="009239F7" w:rsidRPr="002F6A28" w:rsidRDefault="00FE50BF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89D6B" w14:textId="7BA1C95A" w:rsidR="00EE3A11" w:rsidRPr="002F6A28" w:rsidRDefault="00FE50BF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7BD56" w14:textId="77777777" w:rsidR="006050FF" w:rsidRDefault="00FE50BF">
      <w:r>
        <w:separator/>
      </w:r>
    </w:p>
  </w:footnote>
  <w:footnote w:type="continuationSeparator" w:id="0">
    <w:p w14:paraId="59CF2DC3" w14:textId="77777777" w:rsidR="006050FF" w:rsidRDefault="00FE5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9989E" w14:textId="77777777" w:rsidR="009239F7" w:rsidRPr="002F6A28" w:rsidRDefault="00FE50B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6AD09D71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034F328" w14:textId="77777777" w:rsidR="009239F7" w:rsidRPr="002F6A28" w:rsidRDefault="00FE50B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A613027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CF8F9" w14:textId="20691D9D" w:rsidR="009239F7" w:rsidRPr="002F6A28" w:rsidRDefault="00FE50B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G/TBT/N/TZA/794</w:t>
    </w:r>
    <w:bookmarkEnd xmlns:w="http://schemas.openxmlformats.org/wordprocessingml/2006/main" w:id="43"/>
  </w:p>
  <w:p w14:paraId="7CA83DDF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D5A96E9" w14:textId="77777777" w:rsidR="009239F7" w:rsidRPr="002F6A28" w:rsidRDefault="00FE50B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75C4F12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31B28" w14:paraId="6B6582E6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7260F0A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A1BE67A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C31B28" w14:paraId="368D39AC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05BB4AE" w14:textId="77777777" w:rsidR="00ED54E0" w:rsidRPr="009239F7" w:rsidRDefault="00FE50BF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CF7F817" wp14:editId="6FF55DAC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301928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92F4C41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C31B28" w14:paraId="217BDDB3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2EA5014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20EEBE0" w14:textId="77777777" w:rsidR="009239F7" w:rsidRPr="002F6A28" w:rsidRDefault="00FE50BF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G/TBT/N/TZA/794</w:t>
          </w:r>
          <w:bookmarkEnd xmlns:w="http://schemas.openxmlformats.org/wordprocessingml/2006/main" w:id="45"/>
        </w:p>
      </w:tc>
    </w:tr>
    <w:tr w:rsidR="00C31B28" w14:paraId="4C699B65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7F4D008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5DD78A0" w14:textId="7C3120A9" w:rsidR="00ED54E0" w:rsidRPr="009239F7" w:rsidRDefault="00FE50BF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10 日</w:t>
          </w:r>
        </w:p>
      </w:tc>
    </w:tr>
    <w:tr w:rsidR="00C31B28" w14:paraId="68DC9FC6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A7B428B" w14:textId="67802FBC" w:rsidR="00ED54E0" w:rsidRPr="009239F7" w:rsidRDefault="00FE50BF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22-4382)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5B48199" w14:textId="77777777" w:rsidR="00ED54E0" w:rsidRPr="009239F7" w:rsidRDefault="00FE50BF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C31B28" w14:paraId="0B796537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2EA5CEC" w14:textId="77777777" w:rsidR="00ED54E0" w:rsidRPr="009239F7" w:rsidRDefault="00FE50BF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3FBBC74" w14:textId="77777777" w:rsidR="00ED54E0" w:rsidRPr="002F6A28" w:rsidRDefault="00FE50BF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4B2CB5DD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006309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6A6EE50" w:tentative="1">
      <w:start w:val="1"/>
      <w:numFmt w:val="lowerLetter"/>
      <w:lvlText w:val="%2."/>
      <w:lvlJc w:val="left"/>
      <w:pPr>
        <w:ind w:left="1080" w:hanging="360"/>
      </w:pPr>
    </w:lvl>
    <w:lvl w:ilvl="2" w:tplc="F6361E02" w:tentative="1">
      <w:start w:val="1"/>
      <w:numFmt w:val="lowerRoman"/>
      <w:lvlText w:val="%3."/>
      <w:lvlJc w:val="right"/>
      <w:pPr>
        <w:ind w:left="1800" w:hanging="180"/>
      </w:pPr>
    </w:lvl>
    <w:lvl w:ilvl="3" w:tplc="A9300C34" w:tentative="1">
      <w:start w:val="1"/>
      <w:numFmt w:val="decimal"/>
      <w:lvlText w:val="%4."/>
      <w:lvlJc w:val="left"/>
      <w:pPr>
        <w:ind w:left="2520" w:hanging="360"/>
      </w:pPr>
    </w:lvl>
    <w:lvl w:ilvl="4" w:tplc="6AE65904" w:tentative="1">
      <w:start w:val="1"/>
      <w:numFmt w:val="lowerLetter"/>
      <w:lvlText w:val="%5."/>
      <w:lvlJc w:val="left"/>
      <w:pPr>
        <w:ind w:left="3240" w:hanging="360"/>
      </w:pPr>
    </w:lvl>
    <w:lvl w:ilvl="5" w:tplc="6A6C20A2" w:tentative="1">
      <w:start w:val="1"/>
      <w:numFmt w:val="lowerRoman"/>
      <w:lvlText w:val="%6."/>
      <w:lvlJc w:val="right"/>
      <w:pPr>
        <w:ind w:left="3960" w:hanging="180"/>
      </w:pPr>
    </w:lvl>
    <w:lvl w:ilvl="6" w:tplc="697EA1DC" w:tentative="1">
      <w:start w:val="1"/>
      <w:numFmt w:val="decimal"/>
      <w:lvlText w:val="%7."/>
      <w:lvlJc w:val="left"/>
      <w:pPr>
        <w:ind w:left="4680" w:hanging="360"/>
      </w:pPr>
    </w:lvl>
    <w:lvl w:ilvl="7" w:tplc="E5B4E314" w:tentative="1">
      <w:start w:val="1"/>
      <w:numFmt w:val="lowerLetter"/>
      <w:lvlText w:val="%8."/>
      <w:lvlJc w:val="left"/>
      <w:pPr>
        <w:ind w:left="5400" w:hanging="360"/>
      </w:pPr>
    </w:lvl>
    <w:lvl w:ilvl="8" w:tplc="1D7A288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A0E01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050FF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112C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7732D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1B28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E50BF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D925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zbs.go.tz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yperlink" Target="https://members.wto.org/crnattachments/2022/TBT/TZA/22_4023_00_e.pdf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bs.go.t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bahati.samillani@tbs.go.t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ep@tbs.go.tz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12</TotalTime>
  <Pages>2</Pages>
  <Words>468</Words>
  <Characters>2784</Characters>
  <Application>Microsoft Office Word</Application>
  <DocSecurity>0</DocSecurity>
  <Lines>77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2022-06-10T10:03:00Z</dcterms:created>
  <dcterms:modified xsi:type="dcterms:W3CDTF">2022-06-10T10:23:00Z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