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D4DA4" w14:textId="77777777" w:rsidR="009239F7" w:rsidRPr="002F6A28" w:rsidRDefault="00AD5C2C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0C858C9" w14:textId="77777777" w:rsidR="009239F7" w:rsidRPr="002F6A28" w:rsidRDefault="00AD5C2C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102C014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07ABD" w14:paraId="4F6632F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118FADCA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00ACEDC" w14:textId="77777777" w:rsidR="00F85C99" w:rsidRPr="002F6A28" w:rsidRDefault="00AD5C2C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49AEBBC4" w14:textId="77777777" w:rsidR="00F85C99" w:rsidRPr="002F6A28" w:rsidRDefault="00AD5C2C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07ABD" w14:paraId="645FCB1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BEACCA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F7808D" w14:textId="77777777" w:rsidR="00F85C99" w:rsidRPr="002F6A28" w:rsidRDefault="00AD5C2C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90B596C" w14:textId="77777777" w:rsidR="00EE3A11" w:rsidRPr="00C379C8" w:rsidRDefault="00AD5C2C" w:rsidP="00155128">
            <w:r xmlns:w="http://schemas.openxmlformats.org/wordprocessingml/2006/main" w:rsidRPr="00C379C8">
              <w:t xml:space="preserve">坦桑尼亚标准局 (TBS)</w:t>
            </w:r>
          </w:p>
          <w:p w14:paraId="6372408D" w14:textId="77777777" w:rsidR="00EE3A11" w:rsidRPr="00C379C8" w:rsidRDefault="00AD5C2C" w:rsidP="00155128">
            <w:r xmlns:w="http://schemas.openxmlformats.org/wordprocessingml/2006/main" w:rsidRPr="00C379C8">
              <w:t xml:space="preserve">MOROGORO/Sam Nujoma Road, Ubungo</w:t>
            </w:r>
          </w:p>
          <w:p w14:paraId="31234388" w14:textId="77777777" w:rsidR="00EE3A11" w:rsidRPr="00C379C8" w:rsidRDefault="00AD5C2C" w:rsidP="00155128">
            <w:r xmlns:w="http://schemas.openxmlformats.org/wordprocessingml/2006/main" w:rsidRPr="00C379C8">
              <w:t xml:space="preserve">PO BOX 9524，达累斯萨拉姆，坦桑尼亚</w:t>
            </w:r>
          </w:p>
          <w:p w14:paraId="30E277DF" w14:textId="77777777" w:rsidR="00EE3A11" w:rsidRPr="00C379C8" w:rsidRDefault="00AD5C2C" w:rsidP="00155128">
            <w:r xmlns:w="http://schemas.openxmlformats.org/wordprocessingml/2006/main" w:rsidRPr="00C379C8">
              <w:t xml:space="preserve">电话：+255 222450206，</w:t>
            </w:r>
          </w:p>
          <w:p w14:paraId="7B1D7A14" w14:textId="77777777" w:rsidR="00EE3A11" w:rsidRPr="00C379C8" w:rsidRDefault="00AD5C2C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34E149D4" w14:textId="77777777" w:rsidR="00EE3A11" w:rsidRPr="00C379C8" w:rsidRDefault="00AD5C2C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41DA0788" w14:textId="77777777" w:rsidR="00F85C99" w:rsidRPr="002F6A28" w:rsidRDefault="00AD5C2C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07ABD" w14:paraId="4F3AB00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000827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459A3A" w14:textId="77777777" w:rsidR="00F85C99" w:rsidRPr="0058336F" w:rsidRDefault="00AD5C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07ABD" w14:paraId="2B86C85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7F3032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689E1E" w14:textId="77777777" w:rsidR="00F85C99" w:rsidRPr="002F6A28" w:rsidRDefault="00AD5C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谷物（HS 编码：10）；谷物、豆类和衍生产品（ICS 代码：67.060）</w:t>
            </w:r>
            <w:bookmarkEnd xmlns:w="http://schemas.openxmlformats.org/wordprocessingml/2006/main" w:id="22"/>
          </w:p>
        </w:tc>
      </w:tr>
      <w:tr w:rsidR="00807ABD" w14:paraId="2CC1B75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C019C7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A9CA47" w14:textId="77777777" w:rsidR="00F85C99" w:rsidRPr="002F6A28" w:rsidRDefault="00AD5C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870，扁豆——规范，第二版； （12 页，英文）</w:t>
            </w:r>
            <w:bookmarkEnd xmlns:w="http://schemas.openxmlformats.org/wordprocessingml/2006/main" w:id="24"/>
          </w:p>
        </w:tc>
      </w:tr>
      <w:tr w:rsidR="00807ABD" w14:paraId="28D29CA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A2A11A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0B33E4" w14:textId="77777777" w:rsidR="00F85C99" w:rsidRPr="002F6A28" w:rsidRDefault="00AD5C2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本非洲标准规定了从 Lens culinaris Medic 种植的品种（栽培品种）去壳整扁豆的取样和测试要求和方法。同步。透镜esculenta Moench。供人类食用。</w:t>
            </w:r>
            <w:bookmarkEnd xmlns:w="http://schemas.openxmlformats.org/wordprocessingml/2006/main" w:id="26"/>
          </w:p>
        </w:tc>
      </w:tr>
      <w:tr w:rsidR="00807ABD" w14:paraId="2E03ABF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D17370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465A51" w14:textId="77777777" w:rsidR="00F85C99" w:rsidRPr="002F6A28" w:rsidRDefault="00AD5C2C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保护人类健康或安全；质量要求；协调</w:t>
            </w:r>
            <w:bookmarkEnd xmlns:w="http://schemas.openxmlformats.org/wordprocessingml/2006/main" w:id="28"/>
          </w:p>
        </w:tc>
      </w:tr>
      <w:tr w:rsidR="00807ABD" w14:paraId="71B7F3F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E91B10" w14:textId="77777777" w:rsidR="00F85C99" w:rsidRPr="002F6A28" w:rsidRDefault="00AD5C2C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C02A13" w14:textId="77777777" w:rsidR="00072B36" w:rsidRPr="002F6A28" w:rsidRDefault="00AD5C2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311AFF02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73B5BCFA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</w:t>
            </w:r>
          </w:p>
          <w:p w14:paraId="1E1FA714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999.10:1999，食品中铅、镉、铜、铁和锌的测定——微波消解后的原子吸收分光光度法</w:t>
            </w:r>
          </w:p>
          <w:p w14:paraId="3F595F3E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999.11:1999，食品中铅、镉、铜、铁和锌的测定——干灰化后的原子吸收分光光度法</w:t>
            </w:r>
          </w:p>
          <w:p w14:paraId="62A7911B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2001.04，玉米和玉米片中伏马菌素 B1 和 B2 的测定——免疫亲和柱净化的液相色谱法</w:t>
            </w:r>
          </w:p>
          <w:p w14:paraId="5176B2DE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51B8C45E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38521C32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41108008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310C92E4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6888-2，食品和动物饲料的微生物学——凝固酶阳性葡萄球菌（金黄色葡萄球菌和其他物种）计数的水平方法——第 2 部分：使用兔血浆纤维蛋白原琼脂培养基的技术</w:t>
            </w:r>
          </w:p>
          <w:p w14:paraId="4A6C0274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6888-3，食品和动物饲料的微生物学——凝固酶阳性葡萄球菌（金黄色葡萄球菌和其他物种）计数的水平方法——第 3 部分：少量检测和 MPN 技术</w:t>
            </w:r>
          </w:p>
          <w:p w14:paraId="2CA6FCE0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检测和计数假定大肠杆菌的水平方法 - 最可能数技术 ISO 16050，食品 - 黄曲霉毒素 B1 的测定，以及黄曲霉毒素 B1、B2、G1 和 G2 的总含量谷物、坚果和衍生产品中的高效液相色谱法</w:t>
            </w:r>
          </w:p>
          <w:p w14:paraId="1D3FE3F6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37190BE4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56E9F428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EAS 760:2012，扁豆 — 规范</w:t>
            </w:r>
          </w:p>
          <w:p w14:paraId="68488390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171:1989 (Rev.1:1995)，某些豆类的标准</w:t>
            </w:r>
          </w:p>
          <w:p w14:paraId="40EC0DC5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扁豆，官方谷物分级指南，2012 年 8 月 1 日，加拿大谷物委员会</w:t>
            </w:r>
          </w:p>
          <w:p w14:paraId="3AD90BF8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美国扁豆标准，2008 年 12 月 19 日生效</w:t>
            </w:r>
          </w:p>
          <w:p w14:paraId="33ACF4EC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埃塞俄比亚标准，ES 17:2001，Pulses — 扁豆分级</w:t>
            </w:r>
          </w:p>
          <w:p w14:paraId="0D3CD4AF" w14:textId="77777777" w:rsidR="00F85C99" w:rsidRPr="002F6A28" w:rsidRDefault="00AD5C2C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2012/2013 年澳大利亚豆类标准：整颗小扁豆 — 最低标准</w:t>
            </w:r>
            <w:bookmarkEnd xmlns:w="http://schemas.openxmlformats.org/wordprocessingml/2006/main" w:id="30"/>
          </w:p>
        </w:tc>
      </w:tr>
      <w:tr w:rsidR="00807ABD" w14:paraId="4A638E98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176C5A" w14:textId="77777777" w:rsidR="00EE3A11" w:rsidRPr="002F6A28" w:rsidRDefault="00AD5C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A48AE4" w14:textId="77777777" w:rsidR="00EE3A11" w:rsidRPr="002F6A28" w:rsidRDefault="00AD5C2C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D7130A3" w14:textId="77777777" w:rsidR="00EE3A11" w:rsidRPr="002F6A28" w:rsidRDefault="00AD5C2C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807ABD" w14:paraId="44B3916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622B97" w14:textId="77777777" w:rsidR="00F85C99" w:rsidRPr="002F6A28" w:rsidRDefault="00AD5C2C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2F3FE9" w14:textId="77777777" w:rsidR="00F85C99" w:rsidRPr="002F6A28" w:rsidRDefault="00AD5C2C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07ABD" w14:paraId="5473862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7DD17DF" w14:textId="77777777" w:rsidR="00F85C99" w:rsidRPr="002F6A28" w:rsidRDefault="00AD5C2C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7E9937D" w14:textId="77777777" w:rsidR="00F85C99" w:rsidRPr="002F6A28" w:rsidRDefault="00AD5C2C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6CBF535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298AC115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4B1DF967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57F5B5CA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Morogoro/Sam Nujoma Road, Ubungo</w:t>
            </w:r>
          </w:p>
          <w:p w14:paraId="084BEA44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9524</w:t>
            </w:r>
          </w:p>
          <w:p w14:paraId="6366EB0C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达累斯萨拉姆</w:t>
            </w:r>
          </w:p>
          <w:p w14:paraId="7E541BF9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电话：+(255) 22 2450206</w:t>
            </w:r>
          </w:p>
          <w:p w14:paraId="7BC21FE1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nep@tbs.go.tz </w:t>
              </w:r>
            </w:hyperlink>
            <w:r xmlns:w="http://schemas.openxmlformats.org/wordprocessingml/2006/main" w:rsidRPr="00A12DDE">
              <w:rPr>
                <w:bCs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614E07D4" w14:textId="77777777" w:rsidR="00EE3A11" w:rsidRPr="00A12DDE" w:rsidRDefault="00AD5C2C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098F2B0F" w14:textId="77777777" w:rsidR="00EE3A11" w:rsidRPr="00A12DDE" w:rsidRDefault="005A5792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AD5C2C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https://members.wto.org/crnattachments/2022/TBT/TZA/22_4013_00_e.pdf</w:t>
              </w:r>
            </w:hyperlink>
            <w:bookmarkEnd xmlns:w="http://schemas.openxmlformats.org/wordprocessingml/2006/main" w:id="42"/>
          </w:p>
        </w:tc>
      </w:tr>
    </w:tbl>
    <w:p w14:paraId="6EEEB712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40038" w14:textId="77777777" w:rsidR="00426733" w:rsidRDefault="00AD5C2C">
      <w:r>
        <w:separator/>
      </w:r>
    </w:p>
  </w:endnote>
  <w:endnote w:type="continuationSeparator" w:id="0">
    <w:p w14:paraId="798BFE1B" w14:textId="77777777" w:rsidR="00426733" w:rsidRDefault="00AD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AB90" w14:textId="77777777" w:rsidR="009239F7" w:rsidRPr="002F6A28" w:rsidRDefault="00AD5C2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2435B" w14:textId="77777777" w:rsidR="009239F7" w:rsidRPr="002F6A28" w:rsidRDefault="00AD5C2C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02EE5" w14:textId="77777777" w:rsidR="00EE3A11" w:rsidRPr="002F6A28" w:rsidRDefault="00AD5C2C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2281F" w14:textId="77777777" w:rsidR="00426733" w:rsidRDefault="00AD5C2C">
      <w:r>
        <w:separator/>
      </w:r>
    </w:p>
  </w:footnote>
  <w:footnote w:type="continuationSeparator" w:id="0">
    <w:p w14:paraId="6DE0B740" w14:textId="77777777" w:rsidR="00426733" w:rsidRDefault="00AD5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BD5D2" w14:textId="77777777" w:rsidR="009239F7" w:rsidRPr="002F6A28" w:rsidRDefault="00AD5C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6A6B202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407AC9A" w14:textId="77777777" w:rsidR="009239F7" w:rsidRPr="002F6A28" w:rsidRDefault="00AD5C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5755A6C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2352E" w14:textId="77777777" w:rsidR="009239F7" w:rsidRPr="002F6A28" w:rsidRDefault="00AD5C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G/TBT/N/TZA/791</w:t>
    </w:r>
    <w:bookmarkEnd xmlns:w="http://schemas.openxmlformats.org/wordprocessingml/2006/main" w:id="43"/>
  </w:p>
  <w:p w14:paraId="54AEFAD4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D97E0A" w14:textId="77777777" w:rsidR="009239F7" w:rsidRPr="002F6A28" w:rsidRDefault="00AD5C2C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DC53C7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07ABD" w14:paraId="0E459CBF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2A30AD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9A1C8A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07ABD" w14:paraId="15F6289C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F9B1139" w14:textId="77777777" w:rsidR="00ED54E0" w:rsidRPr="009239F7" w:rsidRDefault="00AD5C2C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148F5A6" wp14:editId="7704C05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390320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AF07646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07ABD" w14:paraId="14183BA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F809F99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4776988" w14:textId="77777777" w:rsidR="009239F7" w:rsidRPr="002F6A28" w:rsidRDefault="00AD5C2C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G/TBT/N/TZA/791</w:t>
          </w:r>
          <w:bookmarkEnd xmlns:w="http://schemas.openxmlformats.org/wordprocessingml/2006/main" w:id="45"/>
        </w:p>
      </w:tc>
    </w:tr>
    <w:tr w:rsidR="00807ABD" w14:paraId="444C71E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B661AC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CDC6B1" w14:textId="415F6FB2" w:rsidR="00ED54E0" w:rsidRPr="009239F7" w:rsidRDefault="00AD5C2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807ABD" w14:paraId="5BF0062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3B9BA9A" w14:textId="0580FEAD" w:rsidR="00ED54E0" w:rsidRPr="009239F7" w:rsidRDefault="00AD5C2C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22-4376)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387512" w14:textId="77777777" w:rsidR="00ED54E0" w:rsidRPr="009239F7" w:rsidRDefault="00AD5C2C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07ABD" w14:paraId="02A63308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22A2054" w14:textId="77777777" w:rsidR="00ED54E0" w:rsidRPr="009239F7" w:rsidRDefault="00AD5C2C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526F588" w14:textId="77777777" w:rsidR="00ED54E0" w:rsidRPr="002F6A28" w:rsidRDefault="00AD5C2C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3D007E77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62EBFE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CFCDD94" w:tentative="1">
      <w:start w:val="1"/>
      <w:numFmt w:val="lowerLetter"/>
      <w:lvlText w:val="%2."/>
      <w:lvlJc w:val="left"/>
      <w:pPr>
        <w:ind w:left="1080" w:hanging="360"/>
      </w:pPr>
    </w:lvl>
    <w:lvl w:ilvl="2" w:tplc="2892EA6C" w:tentative="1">
      <w:start w:val="1"/>
      <w:numFmt w:val="lowerRoman"/>
      <w:lvlText w:val="%3."/>
      <w:lvlJc w:val="right"/>
      <w:pPr>
        <w:ind w:left="1800" w:hanging="180"/>
      </w:pPr>
    </w:lvl>
    <w:lvl w:ilvl="3" w:tplc="DB260246" w:tentative="1">
      <w:start w:val="1"/>
      <w:numFmt w:val="decimal"/>
      <w:lvlText w:val="%4."/>
      <w:lvlJc w:val="left"/>
      <w:pPr>
        <w:ind w:left="2520" w:hanging="360"/>
      </w:pPr>
    </w:lvl>
    <w:lvl w:ilvl="4" w:tplc="8FF4F7C0" w:tentative="1">
      <w:start w:val="1"/>
      <w:numFmt w:val="lowerLetter"/>
      <w:lvlText w:val="%5."/>
      <w:lvlJc w:val="left"/>
      <w:pPr>
        <w:ind w:left="3240" w:hanging="360"/>
      </w:pPr>
    </w:lvl>
    <w:lvl w:ilvl="5" w:tplc="023AE34E" w:tentative="1">
      <w:start w:val="1"/>
      <w:numFmt w:val="lowerRoman"/>
      <w:lvlText w:val="%6."/>
      <w:lvlJc w:val="right"/>
      <w:pPr>
        <w:ind w:left="3960" w:hanging="180"/>
      </w:pPr>
    </w:lvl>
    <w:lvl w:ilvl="6" w:tplc="EB305648" w:tentative="1">
      <w:start w:val="1"/>
      <w:numFmt w:val="decimal"/>
      <w:lvlText w:val="%7."/>
      <w:lvlJc w:val="left"/>
      <w:pPr>
        <w:ind w:left="4680" w:hanging="360"/>
      </w:pPr>
    </w:lvl>
    <w:lvl w:ilvl="7" w:tplc="6B8C36D0" w:tentative="1">
      <w:start w:val="1"/>
      <w:numFmt w:val="lowerLetter"/>
      <w:lvlText w:val="%8."/>
      <w:lvlJc w:val="left"/>
      <w:pPr>
        <w:ind w:left="5400" w:hanging="360"/>
      </w:pPr>
    </w:lvl>
    <w:lvl w:ilvl="8" w:tplc="576C448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26733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A5792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07ABD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D5C2C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60D9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183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B58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401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10</TotalTime>
  <Pages>2</Pages>
  <Words>666</Words>
  <Characters>4068</Characters>
  <Application>Microsoft Office Word</Application>
  <DocSecurity>0</DocSecurity>
  <Lines>91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2022-06-10T09:17:00Z</dcterms:created>
  <dcterms:modified xsi:type="dcterms:W3CDTF">2022-06-10T09:46:00Z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