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6D22B" w14:textId="77777777" w:rsidR="009239F7" w:rsidRPr="002F6A28" w:rsidRDefault="004F53A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B39B1EE" w14:textId="77777777" w:rsidR="009239F7" w:rsidRPr="002F6A28" w:rsidRDefault="004F53A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4F6BF078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07CA7" w14:paraId="261102F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AF512D7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26E0CDD9" w14:textId="77777777" w:rsidR="00F85C99" w:rsidRPr="002F6A28" w:rsidRDefault="004F53A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1945CE88" w14:textId="77777777" w:rsidR="00F85C99" w:rsidRPr="002F6A28" w:rsidRDefault="004F53A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07CA7" w14:paraId="4A3A27D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AA6842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6E9939" w14:textId="77777777" w:rsidR="00F85C99" w:rsidRPr="002F6A28" w:rsidRDefault="004F53A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EF8F341" w14:textId="77777777" w:rsidR="00EE3A11" w:rsidRPr="00C379C8" w:rsidRDefault="004F53A2" w:rsidP="00155128">
            <w:r xmlns:w="http://schemas.openxmlformats.org/wordprocessingml/2006/main" w:rsidRPr="00C379C8">
              <w:t xml:space="preserve">坦桑尼亚标准局 (TBS)</w:t>
            </w:r>
          </w:p>
          <w:p w14:paraId="4F98CC65" w14:textId="77777777" w:rsidR="00EE3A11" w:rsidRPr="00C379C8" w:rsidRDefault="004F53A2" w:rsidP="00155128">
            <w:r xmlns:w="http://schemas.openxmlformats.org/wordprocessingml/2006/main" w:rsidRPr="00C379C8">
              <w:t xml:space="preserve">MOROGORO/Sam Nujoma Road, Ubungo</w:t>
            </w:r>
          </w:p>
          <w:p w14:paraId="33E618FB" w14:textId="77777777" w:rsidR="00EE3A11" w:rsidRPr="00C379C8" w:rsidRDefault="004F53A2" w:rsidP="00155128">
            <w:r xmlns:w="http://schemas.openxmlformats.org/wordprocessingml/2006/main" w:rsidRPr="00C379C8">
              <w:t xml:space="preserve">PO BOX 9524，达累斯萨拉姆，坦桑尼亚</w:t>
            </w:r>
          </w:p>
          <w:p w14:paraId="1D592A4E" w14:textId="77777777" w:rsidR="00EE3A11" w:rsidRPr="00C379C8" w:rsidRDefault="004F53A2" w:rsidP="00155128">
            <w:r xmlns:w="http://schemas.openxmlformats.org/wordprocessingml/2006/main" w:rsidRPr="00C379C8">
              <w:t xml:space="preserve">电话：+255 222450206，</w:t>
            </w:r>
          </w:p>
          <w:p w14:paraId="00B8B301" w14:textId="77777777" w:rsidR="00EE3A11" w:rsidRPr="00C379C8" w:rsidRDefault="004F53A2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48B7D779" w14:textId="77777777" w:rsidR="00EE3A11" w:rsidRPr="00C379C8" w:rsidRDefault="004F53A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4FD219F2" w14:textId="77777777" w:rsidR="00F85C99" w:rsidRPr="002F6A28" w:rsidRDefault="004F53A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E07CA7" w14:paraId="408443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163AAB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D57F5F" w14:textId="77777777" w:rsidR="00F85C99" w:rsidRPr="0058336F" w:rsidRDefault="004F53A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07CA7" w14:paraId="2D2E368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289164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5E8558" w14:textId="77777777" w:rsidR="00F85C99" w:rsidRPr="002F6A28" w:rsidRDefault="004F53A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谷物（HS 编码：10）；谷物、豆类和衍生产品（ICS 代码：67.060）</w:t>
            </w:r>
            <w:bookmarkEnd xmlns:w="http://schemas.openxmlformats.org/wordprocessingml/2006/main" w:id="22"/>
          </w:p>
        </w:tc>
      </w:tr>
      <w:tr w:rsidR="00E07CA7" w14:paraId="3F5C178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EF4777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957952" w14:textId="77777777" w:rsidR="00F85C99" w:rsidRPr="002F6A28" w:rsidRDefault="004F53A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869，干豌豆——规范，第二版； （11 页，英文）</w:t>
            </w:r>
            <w:bookmarkEnd xmlns:w="http://schemas.openxmlformats.org/wordprocessingml/2006/main" w:id="24"/>
          </w:p>
        </w:tc>
      </w:tr>
      <w:tr w:rsidR="00E07CA7" w14:paraId="2D71CBB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FE8C1A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518BED" w14:textId="77777777" w:rsidR="00F85C99" w:rsidRPr="002F6A28" w:rsidRDefault="004F53A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本非洲标准规定了从 Pisum sativum (L.) 和 Pisum sativum var. arvense (L.) 供人类食用。它不适用于经过加工的整粒豌豆。</w:t>
            </w:r>
            <w:bookmarkEnd xmlns:w="http://schemas.openxmlformats.org/wordprocessingml/2006/main" w:id="26"/>
          </w:p>
        </w:tc>
      </w:tr>
      <w:tr w:rsidR="00E07CA7" w14:paraId="1141FDA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A0929C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251276" w14:textId="77777777" w:rsidR="00F85C99" w:rsidRPr="002F6A28" w:rsidRDefault="004F53A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消费者信息、标签；保护人类健康或安全；质量要求；协调</w:t>
            </w:r>
            <w:bookmarkEnd xmlns:w="http://schemas.openxmlformats.org/wordprocessingml/2006/main" w:id="28"/>
          </w:p>
        </w:tc>
      </w:tr>
      <w:tr w:rsidR="00E07CA7" w14:paraId="68810B6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ACCB45" w14:textId="77777777" w:rsidR="00F85C99" w:rsidRPr="002F6A28" w:rsidRDefault="004F53A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FEDEDD" w14:textId="77777777" w:rsidR="00072B36" w:rsidRPr="002F6A28" w:rsidRDefault="004F53A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32B87660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69A217E7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0A7BE501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999.10:1999，食品中铅、镉、铜、铁和锌的测定——微波消解后的原子吸收分光光度法</w:t>
            </w:r>
          </w:p>
          <w:p w14:paraId="4E0D1EB2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999.11:1999，食品中铅、镉、铜、铁和锌的测定——干灰化后的原子吸收分光光度法</w:t>
            </w:r>
          </w:p>
          <w:p w14:paraId="685F6981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AOAC 官方方法 2001.04，玉米和玉米片中伏马菌素 B1 和 B2 的测定——免疫亲和柱净化的液相色谱法</w:t>
            </w:r>
          </w:p>
          <w:p w14:paraId="2F5F67B6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7A1A6F87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63359A02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</w:t>
            </w:r>
          </w:p>
          <w:p w14:paraId="1A622442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4215B02C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6888-2，食品和动物饲料的微生物学——凝固酶阳性葡萄球菌（金黄色葡萄球菌和其他物种）计数的水平方法——第 2 部分：使用兔血浆纤维蛋白原琼脂培养基的技术</w:t>
            </w:r>
          </w:p>
          <w:p w14:paraId="55146AAA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6888-3，食品和动物饲料的微生物学——凝固酶阳性葡萄球菌（金黄色葡萄球菌和其他物种）计数的水平方法——第 3 部分：少量检测和 MPN 技术</w:t>
            </w:r>
          </w:p>
          <w:p w14:paraId="0B4CDE11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1EEFF1A4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16050，食品——谷物、坚果和衍生产品中黄曲霉毒素 B1 和黄曲霉毒素 B1、B2、G1 和 G2 总含量的测定——高效液相色谱法</w:t>
            </w:r>
          </w:p>
          <w:p w14:paraId="7615F4A5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43575680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089E5062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3C7E77F3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EAS 759:2012，干豌豆 — 规范</w:t>
            </w:r>
          </w:p>
          <w:p w14:paraId="5ACC6F88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美国全干豌豆标准</w:t>
            </w:r>
          </w:p>
          <w:p w14:paraId="6FDF8E78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豌豆，官方谷物分级指南，2012 年 8 月 1 日，加拿大谷物委员会埃塞俄比亚标准，</w:t>
            </w:r>
          </w:p>
          <w:p w14:paraId="6E69782B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ES 19:2001，Pulses — 马拉维干豌豆分级标准，</w:t>
            </w:r>
          </w:p>
          <w:p w14:paraId="5F33FD16" w14:textId="77777777" w:rsidR="00F85C99" w:rsidRPr="002F6A28" w:rsidRDefault="004F53A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MBS 243:1991，干豌豆 — 规范</w:t>
            </w:r>
            <w:bookmarkEnd xmlns:w="http://schemas.openxmlformats.org/wordprocessingml/2006/main" w:id="30"/>
          </w:p>
        </w:tc>
      </w:tr>
      <w:tr w:rsidR="00E07CA7" w14:paraId="6AE26A9E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9E9900" w14:textId="77777777" w:rsidR="00EE3A11" w:rsidRPr="002F6A28" w:rsidRDefault="004F53A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606C25" w14:textId="77777777" w:rsidR="00EE3A11" w:rsidRPr="002F6A28" w:rsidRDefault="004F53A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221846F" w14:textId="77777777" w:rsidR="00EE3A11" w:rsidRPr="002F6A28" w:rsidRDefault="004F53A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07CA7" w14:paraId="4AC90D6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211681" w14:textId="77777777" w:rsidR="00F85C99" w:rsidRPr="002F6A28" w:rsidRDefault="004F53A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6903F2" w14:textId="77777777" w:rsidR="00F85C99" w:rsidRPr="002F6A28" w:rsidRDefault="004F53A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07CA7" w14:paraId="447D0E6F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E1485AF" w14:textId="77777777" w:rsidR="00F85C99" w:rsidRPr="002F6A28" w:rsidRDefault="004F53A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14594CD0" w14:textId="77777777" w:rsidR="00F85C99" w:rsidRPr="002F6A28" w:rsidRDefault="004F53A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0E490EB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1B985A8B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3ED651CD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3F0CEE01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Morogoro/Sam Nujoma Road, Ubungo</w:t>
            </w:r>
          </w:p>
          <w:p w14:paraId="6E136F9B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9524</w:t>
            </w:r>
          </w:p>
          <w:p w14:paraId="7AAD85F1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达累斯萨拉姆</w:t>
            </w:r>
          </w:p>
          <w:p w14:paraId="6DF85979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电话：+(255) 22 2450206</w:t>
            </w:r>
          </w:p>
          <w:p w14:paraId="6B8D5896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nep@tbs.go.tz </w:t>
              </w:r>
            </w:hyperlink>
            <w:r xmlns:w="http://schemas.openxmlformats.org/wordprocessingml/2006/main" w:rsidRPr="00A12DDE">
              <w:rPr>
                <w:bCs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288C6668" w14:textId="77777777" w:rsidR="00EE3A11" w:rsidRPr="00A12DDE" w:rsidRDefault="004F53A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2D417D9F" w14:textId="77777777" w:rsidR="00EE3A11" w:rsidRPr="00A12DDE" w:rsidRDefault="007A530A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4F53A2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https://members.wto.org/crnattachments/2022/TBT/TZA/22_4012_00_e.pdf</w:t>
              </w:r>
            </w:hyperlink>
            <w:bookmarkEnd xmlns:w="http://schemas.openxmlformats.org/wordprocessingml/2006/main" w:id="42"/>
          </w:p>
        </w:tc>
      </w:tr>
    </w:tbl>
    <w:p w14:paraId="0C9F91B8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38C74" w14:textId="77777777" w:rsidR="00627E74" w:rsidRDefault="004F53A2">
      <w:r>
        <w:separator/>
      </w:r>
    </w:p>
  </w:endnote>
  <w:endnote w:type="continuationSeparator" w:id="0">
    <w:p w14:paraId="2DC41350" w14:textId="77777777" w:rsidR="00627E74" w:rsidRDefault="004F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0769C" w14:textId="77777777" w:rsidR="009239F7" w:rsidRPr="002F6A28" w:rsidRDefault="004F53A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077E1" w14:textId="77777777" w:rsidR="009239F7" w:rsidRPr="002F6A28" w:rsidRDefault="004F53A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6E441" w14:textId="34517069" w:rsidR="00EE3A11" w:rsidRPr="002F6A28" w:rsidRDefault="004F53A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5E7B4" w14:textId="77777777" w:rsidR="00627E74" w:rsidRDefault="004F53A2">
      <w:r>
        <w:separator/>
      </w:r>
    </w:p>
  </w:footnote>
  <w:footnote w:type="continuationSeparator" w:id="0">
    <w:p w14:paraId="1C500535" w14:textId="77777777" w:rsidR="00627E74" w:rsidRDefault="004F5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D856" w14:textId="77777777" w:rsidR="009239F7" w:rsidRPr="002F6A28" w:rsidRDefault="004F53A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5900606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1440984" w14:textId="77777777" w:rsidR="009239F7" w:rsidRPr="002F6A28" w:rsidRDefault="004F53A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A2E037E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00D62" w14:textId="294417CA" w:rsidR="009239F7" w:rsidRPr="002F6A28" w:rsidRDefault="004F53A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G/TBT/N/TZA/790</w:t>
    </w:r>
    <w:bookmarkEnd xmlns:w="http://schemas.openxmlformats.org/wordprocessingml/2006/main" w:id="43"/>
  </w:p>
  <w:p w14:paraId="11DE533A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92B9DC2" w14:textId="77777777" w:rsidR="009239F7" w:rsidRPr="002F6A28" w:rsidRDefault="004F53A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94FCC1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07CA7" w14:paraId="30E3AF90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73F834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05C85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07CA7" w14:paraId="0C350690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9D2E7C1" w14:textId="77777777" w:rsidR="00ED54E0" w:rsidRPr="009239F7" w:rsidRDefault="004F53A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FF5183D" wp14:editId="48AFA8D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135531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B1192AF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07CA7" w14:paraId="5AA410D3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949849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71BE73" w14:textId="77777777" w:rsidR="009239F7" w:rsidRPr="002F6A28" w:rsidRDefault="004F53A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G/TBT/N/TZA/790</w:t>
          </w:r>
          <w:bookmarkEnd xmlns:w="http://schemas.openxmlformats.org/wordprocessingml/2006/main" w:id="45"/>
        </w:p>
      </w:tc>
    </w:tr>
    <w:tr w:rsidR="00E07CA7" w14:paraId="2142187D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2660B1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5851AC" w14:textId="00209509" w:rsidR="00ED54E0" w:rsidRPr="009239F7" w:rsidRDefault="004F53A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E07CA7" w14:paraId="61B40495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FB2478D" w14:textId="5D42EA02" w:rsidR="00ED54E0" w:rsidRPr="009239F7" w:rsidRDefault="004F53A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22-4375)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56FEBBF" w14:textId="77777777" w:rsidR="00ED54E0" w:rsidRPr="009239F7" w:rsidRDefault="004F53A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07CA7" w14:paraId="3E2BA6A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220AE41" w14:textId="77777777" w:rsidR="00ED54E0" w:rsidRPr="009239F7" w:rsidRDefault="004F53A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C9E38E" w14:textId="77777777" w:rsidR="00ED54E0" w:rsidRPr="002F6A28" w:rsidRDefault="004F53A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BA586B3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EFAD30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156048E" w:tentative="1">
      <w:start w:val="1"/>
      <w:numFmt w:val="lowerLetter"/>
      <w:lvlText w:val="%2."/>
      <w:lvlJc w:val="left"/>
      <w:pPr>
        <w:ind w:left="1080" w:hanging="360"/>
      </w:pPr>
    </w:lvl>
    <w:lvl w:ilvl="2" w:tplc="31E44FE6" w:tentative="1">
      <w:start w:val="1"/>
      <w:numFmt w:val="lowerRoman"/>
      <w:lvlText w:val="%3."/>
      <w:lvlJc w:val="right"/>
      <w:pPr>
        <w:ind w:left="1800" w:hanging="180"/>
      </w:pPr>
    </w:lvl>
    <w:lvl w:ilvl="3" w:tplc="B68230AA" w:tentative="1">
      <w:start w:val="1"/>
      <w:numFmt w:val="decimal"/>
      <w:lvlText w:val="%4."/>
      <w:lvlJc w:val="left"/>
      <w:pPr>
        <w:ind w:left="2520" w:hanging="360"/>
      </w:pPr>
    </w:lvl>
    <w:lvl w:ilvl="4" w:tplc="399C8D96" w:tentative="1">
      <w:start w:val="1"/>
      <w:numFmt w:val="lowerLetter"/>
      <w:lvlText w:val="%5."/>
      <w:lvlJc w:val="left"/>
      <w:pPr>
        <w:ind w:left="3240" w:hanging="360"/>
      </w:pPr>
    </w:lvl>
    <w:lvl w:ilvl="5" w:tplc="2CDA2F04" w:tentative="1">
      <w:start w:val="1"/>
      <w:numFmt w:val="lowerRoman"/>
      <w:lvlText w:val="%6."/>
      <w:lvlJc w:val="right"/>
      <w:pPr>
        <w:ind w:left="3960" w:hanging="180"/>
      </w:pPr>
    </w:lvl>
    <w:lvl w:ilvl="6" w:tplc="338E21D0" w:tentative="1">
      <w:start w:val="1"/>
      <w:numFmt w:val="decimal"/>
      <w:lvlText w:val="%7."/>
      <w:lvlJc w:val="left"/>
      <w:pPr>
        <w:ind w:left="4680" w:hanging="360"/>
      </w:pPr>
    </w:lvl>
    <w:lvl w:ilvl="7" w:tplc="A88EBAA0" w:tentative="1">
      <w:start w:val="1"/>
      <w:numFmt w:val="lowerLetter"/>
      <w:lvlText w:val="%8."/>
      <w:lvlJc w:val="left"/>
      <w:pPr>
        <w:ind w:left="5400" w:hanging="360"/>
      </w:pPr>
    </w:lvl>
    <w:lvl w:ilvl="8" w:tplc="0226E19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937F6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4F53A2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27E74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A530A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6748E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07CA7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BFA6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4012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10</TotalTime>
  <Pages>3</Pages>
  <Words>685</Words>
  <Characters>4123</Characters>
  <Application>Microsoft Office Word</Application>
  <DocSecurity>0</DocSecurity>
  <Lines>95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2022-06-10T09:15:00Z</dcterms:created>
  <dcterms:modified xsi:type="dcterms:W3CDTF">2022-06-10T09:38:00Z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