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74A33" w14:textId="77777777" w:rsidR="009239F7" w:rsidRPr="002F6A28" w:rsidRDefault="00BF5C6A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D164FA8" w14:textId="77777777" w:rsidR="009239F7" w:rsidRPr="002F6A28" w:rsidRDefault="00BF5C6A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6BFAC4A8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DE11F8" w14:paraId="5334BFAC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E575F10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48E6B05E" w14:textId="77777777" w:rsidR="00F85C99" w:rsidRPr="002F6A28" w:rsidRDefault="00BF5C6A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5508F1E5" w14:textId="77777777" w:rsidR="00F85C99" w:rsidRPr="002F6A28" w:rsidRDefault="00BF5C6A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E11F8" w14:paraId="1951553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AA0F63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1D2400" w14:textId="77777777" w:rsidR="00F85C99" w:rsidRPr="002F6A28" w:rsidRDefault="00BF5C6A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04FB0871" w14:textId="77777777" w:rsidR="00EE3A11" w:rsidRPr="00C379C8" w:rsidRDefault="00BF5C6A" w:rsidP="00155128">
            <w:r xmlns:w="http://schemas.openxmlformats.org/wordprocessingml/2006/main" w:rsidRPr="00C379C8">
              <w:t xml:space="preserve">卢旺达标准委员会 (RSB)</w:t>
            </w:r>
          </w:p>
          <w:p w14:paraId="2D7F9505" w14:textId="77777777" w:rsidR="00EE3A11" w:rsidRPr="00C379C8" w:rsidRDefault="00BF5C6A" w:rsidP="00155128">
            <w:r xmlns:w="http://schemas.openxmlformats.org/wordprocessingml/2006/main" w:rsidRPr="00C379C8">
              <w:t xml:space="preserve">KK 15 路，49</w:t>
            </w:r>
          </w:p>
          <w:p w14:paraId="12849C9D" w14:textId="77777777" w:rsidR="00EE3A11" w:rsidRPr="00C379C8" w:rsidRDefault="00BF5C6A" w:rsidP="00155128">
            <w:r xmlns:w="http://schemas.openxmlformats.org/wordprocessingml/2006/main" w:rsidRPr="00C379C8">
              <w:t xml:space="preserve">POBOX 7099, 基加利, 卢旺达</w:t>
            </w:r>
          </w:p>
          <w:p w14:paraId="0478E491" w14:textId="77777777" w:rsidR="00EE3A11" w:rsidRPr="00C379C8" w:rsidRDefault="00BF5C6A" w:rsidP="00155128">
            <w:r xmlns:w="http://schemas.openxmlformats.org/wordprocessingml/2006/main" w:rsidRPr="00C379C8">
              <w:t xml:space="preserve">电话：+250 788303492</w:t>
            </w:r>
          </w:p>
          <w:p w14:paraId="2CE544A0" w14:textId="77777777" w:rsidR="00EE3A11" w:rsidRPr="00C379C8" w:rsidRDefault="00BF5C6A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72867F92" w14:textId="77777777" w:rsidR="00EE3A11" w:rsidRPr="00C379C8" w:rsidRDefault="00BF5C6A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网站：www.rsb.gov.rw</w:t>
            </w:r>
            <w:bookmarkEnd xmlns:w="http://schemas.openxmlformats.org/wordprocessingml/2006/main" w:id="5"/>
          </w:p>
          <w:p w14:paraId="2CD8EEE3" w14:textId="77777777" w:rsidR="00F85C99" w:rsidRPr="002F6A28" w:rsidRDefault="00BF5C6A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DE11F8" w14:paraId="2A7E938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3E8474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6C4ACE" w14:textId="77777777" w:rsidR="00F85C99" w:rsidRPr="0058336F" w:rsidRDefault="00BF5C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DE11F8" w14:paraId="72C2A5B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EF9CCE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5F6C19" w14:textId="77777777" w:rsidR="00F85C99" w:rsidRPr="002F6A28" w:rsidRDefault="00BF5C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油籽（ICS 代码：67.200.20）</w:t>
            </w:r>
            <w:bookmarkEnd xmlns:w="http://schemas.openxmlformats.org/wordprocessingml/2006/main" w:id="22"/>
          </w:p>
        </w:tc>
      </w:tr>
      <w:tr w:rsidR="00DE11F8" w14:paraId="3B0A647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5C44E2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CB5F0D" w14:textId="77777777" w:rsidR="00F85C99" w:rsidRPr="002F6A28" w:rsidRDefault="00BF5C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508: 2022，南瓜籽 — 规范； （13 页，英文）</w:t>
            </w:r>
            <w:bookmarkEnd xmlns:w="http://schemas.openxmlformats.org/wordprocessingml/2006/main" w:id="24"/>
          </w:p>
        </w:tc>
      </w:tr>
      <w:tr w:rsidR="00DE11F8" w14:paraId="6D0CEB3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BD14E8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D7BC6F" w14:textId="77777777" w:rsidR="00F85C99" w:rsidRPr="002F6A28" w:rsidRDefault="00BF5C6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本卢旺达标准草案规定了供人类食用的品种（Cucurbita pepo L.、Cucurbita maxima）中南瓜种子的要求、取样和测试方法。</w:t>
            </w:r>
          </w:p>
          <w:p w14:paraId="7764B1FB" w14:textId="77777777" w:rsidR="00FE448B" w:rsidRPr="00C379C8" w:rsidRDefault="00BF5C6A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本标准适用于生南瓜子和烤南瓜子。</w:t>
            </w:r>
            <w:bookmarkEnd xmlns:w="http://schemas.openxmlformats.org/wordprocessingml/2006/main" w:id="26"/>
          </w:p>
        </w:tc>
      </w:tr>
      <w:tr w:rsidR="00DE11F8" w14:paraId="62FB4D6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A8485E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ECF839" w14:textId="77777777" w:rsidR="00F85C99" w:rsidRPr="002F6A28" w:rsidRDefault="00BF5C6A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DE11F8" w14:paraId="2A34F77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D5C9E0" w14:textId="77777777" w:rsidR="00F85C99" w:rsidRPr="002F6A28" w:rsidRDefault="00BF5C6A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AE8591" w14:textId="77777777" w:rsidR="00072B36" w:rsidRPr="002F6A28" w:rsidRDefault="00BF5C6A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5B46FACB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2001.13，食品中的维生素 A（Retionol）。液相色谱</w:t>
            </w:r>
          </w:p>
          <w:p w14:paraId="4D1025F9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999.11，食品中铅、镉、铜、铁和锌的测定——原子吸收分光光度法</w:t>
            </w:r>
          </w:p>
          <w:p w14:paraId="7F8D8E54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CAC/RCP 1，食品卫生的一般原则</w:t>
            </w:r>
          </w:p>
          <w:p w14:paraId="749A3AA7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CODEX STAN 192，食品添加剂通用标准</w:t>
            </w:r>
          </w:p>
          <w:p w14:paraId="5BC90889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CODEX STAN 193，食品和饲料中污染物和毒素的通用标准</w:t>
            </w:r>
          </w:p>
          <w:p w14:paraId="4A5950F4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RS EAS 38，预包装食品的标签 — 一般要求</w:t>
            </w:r>
          </w:p>
          <w:p w14:paraId="5F836AAB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16050，食品——谷物、坚果和衍生产品中黄曲霉毒素 B1 和黄曲霉毒素 B1、B2、G1 和 G2 总含量的测定——高效液相色谱法</w:t>
            </w:r>
          </w:p>
          <w:p w14:paraId="4FA00DA4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16649-2，食品和动物饲料的微生物学 - β-葡萄糖醛酸酶阳性大肠杆菌计数的水平方法 - 第 2 部分：使用 5-bromo-4-chloro-3- 在 44 摄氏度的菌落计数技术吲哚基β-D-葡萄糖苷酸</w:t>
            </w:r>
          </w:p>
          <w:p w14:paraId="4A383F85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20483，谷物和豆类——氮含量的测定和粗蛋白含量的计算——凯氏定氮法</w:t>
            </w:r>
          </w:p>
          <w:p w14:paraId="6AE99D37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21527-2，食品和动物饲料的微生物学 - 酵母和霉菌计数的水平方法 - 第 2 部分：水分活度小于或等于 0.95 的产品中的菌落计数技术</w:t>
            </w:r>
          </w:p>
          <w:p w14:paraId="1F414743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2171，谷物、豆类和副产品——焚烧灰分的测定</w:t>
            </w:r>
          </w:p>
          <w:p w14:paraId="2657879E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4833-1，食物链的微生物学 - 微生物计数的水平方法 - 第 1 部分：通过倾盘技术在 30 摄氏度下的菌落计数</w:t>
            </w:r>
          </w:p>
          <w:p w14:paraId="06FA8DAC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542，油籽 — 取样</w:t>
            </w:r>
          </w:p>
          <w:p w14:paraId="5519A7B8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5498，农产品—粗纤维含量的测定—通用方法</w:t>
            </w:r>
          </w:p>
          <w:p w14:paraId="54442C70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5985，动物饲料——盐酸不溶灰分的测定</w:t>
            </w:r>
          </w:p>
          <w:p w14:paraId="5669A26C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605，豆类——杂质、大小、异味、昆虫、物种和品种的测定——测试方法</w:t>
            </w:r>
          </w:p>
          <w:p w14:paraId="2D88EBFE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6579-1，食物链微生物学——沙门氏菌检测、计数和血清分型的水平方法——第 1 部分：沙门氏菌属的检测。</w:t>
            </w:r>
          </w:p>
          <w:p w14:paraId="78D2322E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659，油籽 — 含油量的测定（参考方法）</w:t>
            </w:r>
          </w:p>
          <w:p w14:paraId="32DC16C8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6634，水果、蔬菜和衍生产品 — 砷含量的测定 — 二乙基二硫代氨基甲酸银分光光度法</w:t>
            </w:r>
          </w:p>
          <w:p w14:paraId="4062CB1A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665，油籽 — 水分和挥发性物质含量的测定</w:t>
            </w:r>
          </w:p>
          <w:p w14:paraId="2916731F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6888-1，食物链微生物学 — 凝固酶阳性葡萄球菌（金黄色葡萄球菌和其他物种）计数的水平方法 — 第 1 部分：使用 Baird-Parker 琼脂培养基的方法</w:t>
            </w:r>
          </w:p>
          <w:p w14:paraId="5D4B3B76" w14:textId="77777777" w:rsidR="00F85C99" w:rsidRPr="002F6A28" w:rsidRDefault="00BF5C6A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729，油籽——油酸度的测定</w:t>
            </w:r>
            <w:bookmarkEnd xmlns:w="http://schemas.openxmlformats.org/wordprocessingml/2006/main" w:id="30"/>
          </w:p>
        </w:tc>
      </w:tr>
      <w:tr w:rsidR="00DE11F8" w14:paraId="1A79D65D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070CD0" w14:textId="77777777" w:rsidR="00EE3A11" w:rsidRPr="002F6A28" w:rsidRDefault="00BF5C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836D51" w14:textId="77777777" w:rsidR="00EE3A11" w:rsidRPr="002F6A28" w:rsidRDefault="00BF5C6A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7058987" w14:textId="77777777" w:rsidR="00EE3A11" w:rsidRPr="002F6A28" w:rsidRDefault="00BF5C6A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收养后 6 个月</w:t>
            </w:r>
            <w:bookmarkEnd xmlns:w="http://schemas.openxmlformats.org/wordprocessingml/2006/main" w:id="36"/>
          </w:p>
        </w:tc>
      </w:tr>
      <w:tr w:rsidR="00DE11F8" w14:paraId="1F0A537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216ADA" w14:textId="77777777" w:rsidR="00F85C99" w:rsidRPr="002F6A28" w:rsidRDefault="00BF5C6A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0D0875" w14:textId="77777777" w:rsidR="00F85C99" w:rsidRPr="002F6A28" w:rsidRDefault="00BF5C6A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DE11F8" w14:paraId="6118DDD6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6A3193DC" w14:textId="77777777" w:rsidR="00F85C99" w:rsidRPr="002F6A28" w:rsidRDefault="00BF5C6A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0B025AA2" w14:textId="77777777" w:rsidR="00F85C99" w:rsidRPr="002F6A28" w:rsidRDefault="00BF5C6A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45BA80E" w14:textId="77777777" w:rsidR="00EE3A11" w:rsidRPr="00A12DDE" w:rsidRDefault="00BF5C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7B4B0B8E" w14:textId="77777777" w:rsidR="00EE3A11" w:rsidRPr="00A12DDE" w:rsidRDefault="00BF5C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路，49</w:t>
            </w:r>
          </w:p>
          <w:p w14:paraId="09074B23" w14:textId="77777777" w:rsidR="00EE3A11" w:rsidRPr="00A12DDE" w:rsidRDefault="00BF5C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77DA3DA0" w14:textId="77777777" w:rsidR="00EE3A11" w:rsidRPr="00A12DDE" w:rsidRDefault="00BF5C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0A7B2102" w14:textId="77777777" w:rsidR="00EE3A11" w:rsidRPr="00A12DDE" w:rsidRDefault="00BF5C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30AE0333" w14:textId="77777777" w:rsidR="00EE3A11" w:rsidRPr="00A12DDE" w:rsidRDefault="00BF5C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网站：www.rsb.gov.rw</w:t>
            </w:r>
          </w:p>
          <w:p w14:paraId="1EBD7B38" w14:textId="77777777" w:rsidR="00EE3A11" w:rsidRPr="00A12DDE" w:rsidRDefault="00BF5C6A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POBOX 7099, 基加利, 卢旺达</w:t>
            </w:r>
          </w:p>
          <w:p w14:paraId="662CD5F4" w14:textId="77777777" w:rsidR="00EE3A11" w:rsidRPr="00A12DDE" w:rsidRDefault="005A152A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BF5C6A" w:rsidRPr="00A12DDE">
                <w:rPr>
                  <w:bCs/>
                  <w:color w:val="0000FF"/>
                  <w:u w:val="single"/>
                </w:rPr>
                <w:t xml:space="preserve">https://members.wto.org/crnattachments/2022/TBT/RWA/22_5167_00_e.pdf</w:t>
              </w:r>
            </w:hyperlink>
            <w:bookmarkEnd xmlns:w="http://schemas.openxmlformats.org/wordprocessingml/2006/main" w:id="42"/>
          </w:p>
        </w:tc>
      </w:tr>
    </w:tbl>
    <w:p w14:paraId="12033FAC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5BD2C" w14:textId="77777777" w:rsidR="009005BF" w:rsidRDefault="00BF5C6A">
      <w:r>
        <w:separator/>
      </w:r>
    </w:p>
  </w:endnote>
  <w:endnote w:type="continuationSeparator" w:id="0">
    <w:p w14:paraId="4C43DB23" w14:textId="77777777" w:rsidR="009005BF" w:rsidRDefault="00BF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AF7D" w14:textId="77777777" w:rsidR="009239F7" w:rsidRPr="002F6A28" w:rsidRDefault="00BF5C6A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E464" w14:textId="77777777" w:rsidR="009239F7" w:rsidRPr="002F6A28" w:rsidRDefault="00BF5C6A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95459" w14:textId="77777777" w:rsidR="00EE3A11" w:rsidRPr="002F6A28" w:rsidRDefault="00BF5C6A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E76AA" w14:textId="77777777" w:rsidR="009005BF" w:rsidRDefault="00BF5C6A">
      <w:r>
        <w:separator/>
      </w:r>
    </w:p>
  </w:footnote>
  <w:footnote w:type="continuationSeparator" w:id="0">
    <w:p w14:paraId="6C3F0884" w14:textId="77777777" w:rsidR="009005BF" w:rsidRDefault="00BF5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872A" w14:textId="77777777" w:rsidR="009239F7" w:rsidRPr="002F6A28" w:rsidRDefault="00BF5C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786B02C3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C55EF00" w14:textId="77777777" w:rsidR="009239F7" w:rsidRPr="002F6A28" w:rsidRDefault="00BF5C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7BE9CA8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4A44D" w14:textId="77777777" w:rsidR="009239F7" w:rsidRPr="002F6A28" w:rsidRDefault="00BF5C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G/TBT/N/RWA/687</w:t>
    </w:r>
    <w:bookmarkEnd xmlns:w="http://schemas.openxmlformats.org/wordprocessingml/2006/main" w:id="43"/>
  </w:p>
  <w:p w14:paraId="74BFE813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1371366" w14:textId="77777777" w:rsidR="009239F7" w:rsidRPr="002F6A28" w:rsidRDefault="00BF5C6A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8EFD22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E11F8" w14:paraId="20A89D62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19543A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C0F5F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DE11F8" w14:paraId="7C59141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FAA8939" w14:textId="77777777" w:rsidR="00ED54E0" w:rsidRPr="009239F7" w:rsidRDefault="00BF5C6A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08AFAD2" wp14:editId="0EC51512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799420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5F3AA1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DE11F8" w14:paraId="45CE6E12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065B6B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920439B" w14:textId="77777777" w:rsidR="009239F7" w:rsidRPr="002F6A28" w:rsidRDefault="00BF5C6A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G/TBT/N/RWA/687</w:t>
          </w:r>
          <w:bookmarkEnd xmlns:w="http://schemas.openxmlformats.org/wordprocessingml/2006/main" w:id="45"/>
        </w:p>
      </w:tc>
    </w:tr>
    <w:tr w:rsidR="00DE11F8" w14:paraId="44ACA64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618BD2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83DC49E" w14:textId="7FE2FFC7" w:rsidR="00ED54E0" w:rsidRPr="009239F7" w:rsidRDefault="00BF5C6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8 月 5 日</w:t>
          </w:r>
        </w:p>
      </w:tc>
    </w:tr>
    <w:tr w:rsidR="00DE11F8" w14:paraId="33A3D305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E73090B" w14:textId="2E192597" w:rsidR="00ED54E0" w:rsidRPr="009239F7" w:rsidRDefault="00BF5C6A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22-5834)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E2EC763" w14:textId="77777777" w:rsidR="00ED54E0" w:rsidRPr="009239F7" w:rsidRDefault="00BF5C6A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DE11F8" w14:paraId="7CD1B5F4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EE3272E" w14:textId="77777777" w:rsidR="00ED54E0" w:rsidRPr="009239F7" w:rsidRDefault="00BF5C6A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B62EAAC" w14:textId="77777777" w:rsidR="00ED54E0" w:rsidRPr="002F6A28" w:rsidRDefault="00BF5C6A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43E39F2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7944C1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354BAE8" w:tentative="1">
      <w:start w:val="1"/>
      <w:numFmt w:val="lowerLetter"/>
      <w:lvlText w:val="%2."/>
      <w:lvlJc w:val="left"/>
      <w:pPr>
        <w:ind w:left="1080" w:hanging="360"/>
      </w:pPr>
    </w:lvl>
    <w:lvl w:ilvl="2" w:tplc="E89A0888" w:tentative="1">
      <w:start w:val="1"/>
      <w:numFmt w:val="lowerRoman"/>
      <w:lvlText w:val="%3."/>
      <w:lvlJc w:val="right"/>
      <w:pPr>
        <w:ind w:left="1800" w:hanging="180"/>
      </w:pPr>
    </w:lvl>
    <w:lvl w:ilvl="3" w:tplc="966C4560" w:tentative="1">
      <w:start w:val="1"/>
      <w:numFmt w:val="decimal"/>
      <w:lvlText w:val="%4."/>
      <w:lvlJc w:val="left"/>
      <w:pPr>
        <w:ind w:left="2520" w:hanging="360"/>
      </w:pPr>
    </w:lvl>
    <w:lvl w:ilvl="4" w:tplc="D52C8F0C" w:tentative="1">
      <w:start w:val="1"/>
      <w:numFmt w:val="lowerLetter"/>
      <w:lvlText w:val="%5."/>
      <w:lvlJc w:val="left"/>
      <w:pPr>
        <w:ind w:left="3240" w:hanging="360"/>
      </w:pPr>
    </w:lvl>
    <w:lvl w:ilvl="5" w:tplc="2952AB86" w:tentative="1">
      <w:start w:val="1"/>
      <w:numFmt w:val="lowerRoman"/>
      <w:lvlText w:val="%6."/>
      <w:lvlJc w:val="right"/>
      <w:pPr>
        <w:ind w:left="3960" w:hanging="180"/>
      </w:pPr>
    </w:lvl>
    <w:lvl w:ilvl="6" w:tplc="AC4A1716" w:tentative="1">
      <w:start w:val="1"/>
      <w:numFmt w:val="decimal"/>
      <w:lvlText w:val="%7."/>
      <w:lvlJc w:val="left"/>
      <w:pPr>
        <w:ind w:left="4680" w:hanging="360"/>
      </w:pPr>
    </w:lvl>
    <w:lvl w:ilvl="7" w:tplc="ED06C386" w:tentative="1">
      <w:start w:val="1"/>
      <w:numFmt w:val="lowerLetter"/>
      <w:lvlText w:val="%8."/>
      <w:lvlJc w:val="left"/>
      <w:pPr>
        <w:ind w:left="5400" w:hanging="360"/>
      </w:pPr>
    </w:lvl>
    <w:lvl w:ilvl="8" w:tplc="9D2E5E8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A152A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34BA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005BF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BF5C6A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2BB7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11F8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023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sb.gov.rw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embers.wto.org/crnattachments/2022/TBT/RWA/22_5167_00_e.pdf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3</Pages>
  <Words>683</Words>
  <Characters>4008</Characters>
  <Application>Microsoft Office Word</Application>
  <DocSecurity>0</DocSecurity>
  <Lines>97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2022-08-05T07:19:00Z</dcterms:created>
  <dcterms:modified xsi:type="dcterms:W3CDTF">2022-08-05T07:28:00Z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