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43B3B" w14:textId="77777777" w:rsidR="009239F7" w:rsidRPr="002F6A28" w:rsidRDefault="00395B6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EB0FD82" w14:textId="77777777" w:rsidR="009239F7" w:rsidRPr="002F6A28" w:rsidRDefault="00395B6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6FA2B1C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A0822" w14:paraId="18AA454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654B011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9F36B13" w14:textId="77777777" w:rsidR="00F85C99" w:rsidRPr="002F6A28" w:rsidRDefault="00395B6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5A5F64C8" w14:textId="77777777" w:rsidR="00F85C99" w:rsidRPr="002F6A28" w:rsidRDefault="00395B6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A0822" w14:paraId="10D5473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3112A8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A58AA8" w14:textId="77777777" w:rsidR="00F85C99" w:rsidRPr="002F6A28" w:rsidRDefault="00395B6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9C4F76B" w14:textId="77777777" w:rsidR="00EE3A11" w:rsidRPr="00C379C8" w:rsidRDefault="00395B64" w:rsidP="00155128">
            <w:r xmlns:w="http://schemas.openxmlformats.org/wordprocessingml/2006/main" w:rsidRPr="00C379C8">
              <w:t xml:space="preserve">卢旺达标准委员会 (RSB)</w:t>
            </w:r>
          </w:p>
          <w:p w14:paraId="54549A0A" w14:textId="77777777" w:rsidR="00EE3A11" w:rsidRPr="00C379C8" w:rsidRDefault="00395B64" w:rsidP="00155128">
            <w:r xmlns:w="http://schemas.openxmlformats.org/wordprocessingml/2006/main" w:rsidRPr="00C379C8">
              <w:t xml:space="preserve">KK 15 路，49</w:t>
            </w:r>
          </w:p>
          <w:p w14:paraId="4CA64720" w14:textId="77777777" w:rsidR="00EE3A11" w:rsidRPr="00C379C8" w:rsidRDefault="00395B64" w:rsidP="00155128">
            <w:r xmlns:w="http://schemas.openxmlformats.org/wordprocessingml/2006/main" w:rsidRPr="00C379C8">
              <w:t xml:space="preserve">POBOX 7099, 基加利, 卢旺达</w:t>
            </w:r>
          </w:p>
          <w:p w14:paraId="22037A22" w14:textId="77777777" w:rsidR="00EE3A11" w:rsidRPr="00C379C8" w:rsidRDefault="00395B64" w:rsidP="00155128">
            <w:r xmlns:w="http://schemas.openxmlformats.org/wordprocessingml/2006/main" w:rsidRPr="00C379C8">
              <w:t xml:space="preserve">电话：+250 788303492</w:t>
            </w:r>
          </w:p>
          <w:p w14:paraId="7A712637" w14:textId="77777777" w:rsidR="00EE3A11" w:rsidRPr="00C379C8" w:rsidRDefault="00395B64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61D41134" w14:textId="77777777" w:rsidR="00EE3A11" w:rsidRPr="00C379C8" w:rsidRDefault="00395B6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网站：www.rsb.gov.rw</w:t>
            </w:r>
            <w:bookmarkEnd xmlns:w="http://schemas.openxmlformats.org/wordprocessingml/2006/main" w:id="5"/>
          </w:p>
          <w:p w14:paraId="1FA4D03C" w14:textId="77777777" w:rsidR="00F85C99" w:rsidRPr="002F6A28" w:rsidRDefault="00395B6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A0822" w14:paraId="5E94F1F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1901E2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6A2833" w14:textId="77777777" w:rsidR="00F85C99" w:rsidRPr="0058336F" w:rsidRDefault="00395B6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A0822" w14:paraId="4274944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143900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DB706C" w14:textId="77777777" w:rsidR="00F85C99" w:rsidRPr="002F6A28" w:rsidRDefault="00395B6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谷物、豆类和衍生产品（ICS 代码：67.060）</w:t>
            </w:r>
            <w:bookmarkEnd xmlns:w="http://schemas.openxmlformats.org/wordprocessingml/2006/main" w:id="22"/>
          </w:p>
        </w:tc>
      </w:tr>
      <w:tr w:rsidR="008A0822" w14:paraId="6E56DD6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697F14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3CCB7A" w14:textId="77777777" w:rsidR="00F85C99" w:rsidRPr="002F6A28" w:rsidRDefault="00395B6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509：2022，芝麻糖——规范； （13 页，英文）</w:t>
            </w:r>
            <w:bookmarkEnd xmlns:w="http://schemas.openxmlformats.org/wordprocessingml/2006/main" w:id="24"/>
          </w:p>
        </w:tc>
      </w:tr>
      <w:tr w:rsidR="008A0822" w14:paraId="39AAFF4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78FA09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1CEC88" w14:textId="77777777" w:rsidR="00F85C99" w:rsidRPr="002F6A28" w:rsidRDefault="00395B6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本卢旺达标准草案规定了供人类食用的 Sesamum indicum L. 品种芝麻糖的要求、取样和测试方法。</w:t>
            </w:r>
            <w:bookmarkEnd xmlns:w="http://schemas.openxmlformats.org/wordprocessingml/2006/main" w:id="26"/>
          </w:p>
        </w:tc>
      </w:tr>
      <w:tr w:rsidR="008A0822" w14:paraId="257FCD8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0F8FB8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0972A4" w14:textId="77777777" w:rsidR="00F85C99" w:rsidRPr="002F6A28" w:rsidRDefault="00395B6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8A0822" w14:paraId="6DC610F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FC869D" w14:textId="77777777" w:rsidR="00F85C99" w:rsidRPr="002F6A28" w:rsidRDefault="00395B6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C51552" w14:textId="77777777" w:rsidR="00072B36" w:rsidRPr="002F6A28" w:rsidRDefault="00395B6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FCFADED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999.11，食品中铅、镉、铜、铁和锌的测定——原子吸收分光光度法</w:t>
            </w:r>
          </w:p>
          <w:p w14:paraId="6D502D58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415，芝麻——规范</w:t>
            </w:r>
          </w:p>
          <w:p w14:paraId="37E8776A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CAC/RCP 1，操作规范——食品卫生的一般原则</w:t>
            </w:r>
          </w:p>
          <w:p w14:paraId="6C39ED74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CODEX STAN 192，食品添加剂通用标准</w:t>
            </w:r>
          </w:p>
          <w:p w14:paraId="05577414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16，种植园（磨粉）白糖—规范</w:t>
            </w:r>
          </w:p>
          <w:p w14:paraId="070CDD57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36，蜂蜜—规格</w:t>
            </w:r>
          </w:p>
          <w:p w14:paraId="1393FD51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RS EAS 38，预包装食品的标签——要求</w:t>
            </w:r>
          </w:p>
          <w:p w14:paraId="2F69D46F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5，精制白糖 — 规范</w:t>
            </w:r>
          </w:p>
          <w:p w14:paraId="0A076F28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749，红糖—规范</w:t>
            </w:r>
          </w:p>
          <w:p w14:paraId="5A401A49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16050，食品——谷物、坚果和衍生产品中黄曲霉毒素 B1 和黄曲霉毒素 B1、B2、G1 和 G2 总含量的测定——高效液相色谱法</w:t>
            </w:r>
          </w:p>
          <w:p w14:paraId="683D4AAB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16649-2，食品和动物饲料的微生物学 - β-葡萄糖醛酸酶阳性大肠杆菌计数的水平方法 - 第 2 部分：使用 5-bromo-4-chloro-3- 在 44 摄氏度的菌落计数技术吲哚基β-D-葡萄糖苷酸</w:t>
            </w:r>
          </w:p>
          <w:p w14:paraId="12666E65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20483，谷物和豆类——氮含量的测定和粗蛋白含量的计算——凯氏定氮法</w:t>
            </w:r>
          </w:p>
          <w:p w14:paraId="7EA5DE39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21527-2，食品和动物饲料的微生物学 - 酵母和霉菌计数的水平方法 - 第 2 部分：水分活度小于或等于 0.95 的产品中的菌落计数技术</w:t>
            </w:r>
          </w:p>
          <w:p w14:paraId="3C4B2020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2171，谷物、豆类和副产品——焚烧灰分的测定</w:t>
            </w:r>
          </w:p>
          <w:p w14:paraId="291C495D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24333，谷物和谷物产品——取样</w:t>
            </w:r>
          </w:p>
          <w:p w14:paraId="3D37312E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3960，动植物油脂 — 过氧化值的测定 — 碘量法（目测）终点测定</w:t>
            </w:r>
          </w:p>
          <w:p w14:paraId="096674A0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4833-1，食物链的微生物学——微生物计数的水平方法——第 1 部分：通过倾盘技术在 30°C 下的菌落计数</w:t>
            </w:r>
          </w:p>
          <w:p w14:paraId="3A94D978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5498，农产品—粗纤维含量的测定—通用方法</w:t>
            </w:r>
          </w:p>
          <w:p w14:paraId="7B67A509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5985，动物饲料——盐酸不溶灰分的测定</w:t>
            </w:r>
          </w:p>
          <w:p w14:paraId="52333F4F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6579-1，食物链微生物学——沙门氏菌检测、计数和血清分型的水平方法——第 1 部分：沙门氏菌属的检测。</w:t>
            </w:r>
          </w:p>
          <w:p w14:paraId="1310890D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6634，水果、蔬菜和衍生产品 — 砷含量的测定 — 二乙基二硫代氨基甲酸银分光光度法</w:t>
            </w:r>
          </w:p>
          <w:p w14:paraId="7C6678E8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665，油籽 — 水分和挥发性物质含量的测定</w:t>
            </w:r>
          </w:p>
          <w:p w14:paraId="02395D89" w14:textId="77777777" w:rsidR="00F85C99" w:rsidRPr="002F6A28" w:rsidRDefault="00395B6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729，油籽——油酸度的测定</w:t>
            </w:r>
            <w:bookmarkEnd xmlns:w="http://schemas.openxmlformats.org/wordprocessingml/2006/main" w:id="30"/>
          </w:p>
        </w:tc>
      </w:tr>
      <w:tr w:rsidR="008A0822" w14:paraId="0D998A3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866093" w14:textId="77777777" w:rsidR="00EE3A11" w:rsidRPr="002F6A28" w:rsidRDefault="00395B6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33CDD4" w14:textId="77777777" w:rsidR="00EE3A11" w:rsidRPr="002F6A28" w:rsidRDefault="00395B6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66C2378" w14:textId="77777777" w:rsidR="00EE3A11" w:rsidRPr="002F6A28" w:rsidRDefault="00395B6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收养后 6 个月</w:t>
            </w:r>
            <w:bookmarkEnd xmlns:w="http://schemas.openxmlformats.org/wordprocessingml/2006/main" w:id="36"/>
          </w:p>
        </w:tc>
      </w:tr>
      <w:tr w:rsidR="008A0822" w14:paraId="206F4BB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5713E0" w14:textId="77777777" w:rsidR="00F85C99" w:rsidRPr="002F6A28" w:rsidRDefault="00395B6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A25A4E" w14:textId="77777777" w:rsidR="00F85C99" w:rsidRPr="002F6A28" w:rsidRDefault="00395B6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A0822" w14:paraId="59B58D8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8B7613F" w14:textId="77777777" w:rsidR="00F85C99" w:rsidRPr="002F6A28" w:rsidRDefault="00395B6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E1AA492" w14:textId="77777777" w:rsidR="00F85C99" w:rsidRPr="002F6A28" w:rsidRDefault="00395B6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3F286A74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0C88AFD2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路，49</w:t>
            </w:r>
          </w:p>
          <w:p w14:paraId="72CDD04C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5CBCD89C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53CED32E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408864E0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网站：www.rsb.gov.rw</w:t>
            </w:r>
          </w:p>
          <w:p w14:paraId="4B92C50F" w14:textId="77777777" w:rsidR="00EE3A11" w:rsidRPr="00A12DDE" w:rsidRDefault="00395B6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POBOX 7099, 基加利, 卢旺达</w:t>
            </w:r>
          </w:p>
          <w:p w14:paraId="589EA890" w14:textId="77777777" w:rsidR="00EE3A11" w:rsidRPr="00A12DDE" w:rsidRDefault="00D3215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395B64" w:rsidRPr="00A12DDE">
                <w:rPr>
                  <w:bCs/>
                  <w:color w:val="0000FF"/>
                  <w:u w:val="single"/>
                </w:rPr>
                <w:t xml:space="preserve">https://members.wto.org/crnattachments/2022/TBT/RWA/22_5166_00_e.pdf</w:t>
              </w:r>
            </w:hyperlink>
            <w:bookmarkEnd xmlns:w="http://schemas.openxmlformats.org/wordprocessingml/2006/main" w:id="42"/>
          </w:p>
        </w:tc>
      </w:tr>
    </w:tbl>
    <w:p w14:paraId="25035F7E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87265" w14:textId="77777777" w:rsidR="00206162" w:rsidRDefault="00395B64">
      <w:r>
        <w:separator/>
      </w:r>
    </w:p>
  </w:endnote>
  <w:endnote w:type="continuationSeparator" w:id="0">
    <w:p w14:paraId="4F2EDFA8" w14:textId="77777777" w:rsidR="00206162" w:rsidRDefault="0039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BEDDE" w14:textId="77777777" w:rsidR="009239F7" w:rsidRPr="002F6A28" w:rsidRDefault="00395B6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B1943" w14:textId="77777777" w:rsidR="009239F7" w:rsidRPr="002F6A28" w:rsidRDefault="00395B6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89AB5" w14:textId="77777777" w:rsidR="00EE3A11" w:rsidRPr="002F6A28" w:rsidRDefault="00395B6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32A63" w14:textId="77777777" w:rsidR="00206162" w:rsidRDefault="00395B64">
      <w:r>
        <w:separator/>
      </w:r>
    </w:p>
  </w:footnote>
  <w:footnote w:type="continuationSeparator" w:id="0">
    <w:p w14:paraId="7469F0A9" w14:textId="77777777" w:rsidR="00206162" w:rsidRDefault="0039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6057D" w14:textId="77777777" w:rsidR="009239F7" w:rsidRPr="002F6A28" w:rsidRDefault="00395B6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A7D751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A019D52" w14:textId="77777777" w:rsidR="009239F7" w:rsidRPr="002F6A28" w:rsidRDefault="00395B6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AFCFB7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F1C29" w14:textId="77777777" w:rsidR="009239F7" w:rsidRPr="002F6A28" w:rsidRDefault="00395B6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G/TBT/N/RWA/686</w:t>
    </w:r>
    <w:bookmarkEnd xmlns:w="http://schemas.openxmlformats.org/wordprocessingml/2006/main" w:id="43"/>
  </w:p>
  <w:p w14:paraId="69281D7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FF76DC" w14:textId="77777777" w:rsidR="009239F7" w:rsidRPr="002F6A28" w:rsidRDefault="00395B6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D7FAFD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A0822" w14:paraId="3616059F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7D6285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39524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A0822" w14:paraId="15792F2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5E27577" w14:textId="77777777" w:rsidR="00ED54E0" w:rsidRPr="009239F7" w:rsidRDefault="00395B6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8594E86" wp14:editId="6526165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421388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BC0FB6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A0822" w14:paraId="4AF45EFD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511CBD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C6FD67" w14:textId="77777777" w:rsidR="009239F7" w:rsidRPr="002F6A28" w:rsidRDefault="00395B6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G/TBT/N/RWA/686</w:t>
          </w:r>
          <w:bookmarkEnd xmlns:w="http://schemas.openxmlformats.org/wordprocessingml/2006/main" w:id="45"/>
        </w:p>
      </w:tc>
    </w:tr>
    <w:tr w:rsidR="008A0822" w14:paraId="4992CFF1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ECF272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1DAD6B" w14:textId="105283DE" w:rsidR="00ED54E0" w:rsidRPr="009239F7" w:rsidRDefault="00395B6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8 月 5 日</w:t>
          </w:r>
        </w:p>
      </w:tc>
    </w:tr>
    <w:tr w:rsidR="008A0822" w14:paraId="107616C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4023F3" w14:textId="498A76BE" w:rsidR="00ED54E0" w:rsidRPr="009239F7" w:rsidRDefault="00395B6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22-5833)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7AFDB1F" w14:textId="77777777" w:rsidR="00ED54E0" w:rsidRPr="009239F7" w:rsidRDefault="00395B6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A0822" w14:paraId="398229A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553E1E" w14:textId="77777777" w:rsidR="00ED54E0" w:rsidRPr="009239F7" w:rsidRDefault="00395B6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A3CCC9A" w14:textId="77777777" w:rsidR="00ED54E0" w:rsidRPr="002F6A28" w:rsidRDefault="00395B6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183DEBA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C467D0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F021538" w:tentative="1">
      <w:start w:val="1"/>
      <w:numFmt w:val="lowerLetter"/>
      <w:lvlText w:val="%2."/>
      <w:lvlJc w:val="left"/>
      <w:pPr>
        <w:ind w:left="1080" w:hanging="360"/>
      </w:pPr>
    </w:lvl>
    <w:lvl w:ilvl="2" w:tplc="752CA560" w:tentative="1">
      <w:start w:val="1"/>
      <w:numFmt w:val="lowerRoman"/>
      <w:lvlText w:val="%3."/>
      <w:lvlJc w:val="right"/>
      <w:pPr>
        <w:ind w:left="1800" w:hanging="180"/>
      </w:pPr>
    </w:lvl>
    <w:lvl w:ilvl="3" w:tplc="C6C07048" w:tentative="1">
      <w:start w:val="1"/>
      <w:numFmt w:val="decimal"/>
      <w:lvlText w:val="%4."/>
      <w:lvlJc w:val="left"/>
      <w:pPr>
        <w:ind w:left="2520" w:hanging="360"/>
      </w:pPr>
    </w:lvl>
    <w:lvl w:ilvl="4" w:tplc="159C84FC" w:tentative="1">
      <w:start w:val="1"/>
      <w:numFmt w:val="lowerLetter"/>
      <w:lvlText w:val="%5."/>
      <w:lvlJc w:val="left"/>
      <w:pPr>
        <w:ind w:left="3240" w:hanging="360"/>
      </w:pPr>
    </w:lvl>
    <w:lvl w:ilvl="5" w:tplc="16FAC1A8" w:tentative="1">
      <w:start w:val="1"/>
      <w:numFmt w:val="lowerRoman"/>
      <w:lvlText w:val="%6."/>
      <w:lvlJc w:val="right"/>
      <w:pPr>
        <w:ind w:left="3960" w:hanging="180"/>
      </w:pPr>
    </w:lvl>
    <w:lvl w:ilvl="6" w:tplc="E6A25A66" w:tentative="1">
      <w:start w:val="1"/>
      <w:numFmt w:val="decimal"/>
      <w:lvlText w:val="%7."/>
      <w:lvlJc w:val="left"/>
      <w:pPr>
        <w:ind w:left="4680" w:hanging="360"/>
      </w:pPr>
    </w:lvl>
    <w:lvl w:ilvl="7" w:tplc="925C4EFA" w:tentative="1">
      <w:start w:val="1"/>
      <w:numFmt w:val="lowerLetter"/>
      <w:lvlText w:val="%8."/>
      <w:lvlJc w:val="left"/>
      <w:pPr>
        <w:ind w:left="5400" w:hanging="360"/>
      </w:pPr>
    </w:lvl>
    <w:lvl w:ilvl="8" w:tplc="604249D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49AE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06162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5B64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A0822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12F1E"/>
    <w:rsid w:val="00A5156A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153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2BD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sb.gov.rw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RWA/22_5166_00_e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657</Words>
  <Characters>3805</Characters>
  <Application>Microsoft Office Word</Application>
  <DocSecurity>0</DocSecurity>
  <Lines>94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2022-08-05T07:17:00Z</dcterms:created>
  <dcterms:modified xsi:type="dcterms:W3CDTF">2022-08-05T07:28:00Z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