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C36F7" w14:textId="77777777" w:rsidR="009239F7" w:rsidRPr="002F6A28" w:rsidRDefault="00AC56B0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2A59BC9" w14:textId="77777777" w:rsidR="009239F7" w:rsidRPr="002F6A28" w:rsidRDefault="00AC56B0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6566A1A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92D3A" w14:paraId="324EF4F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C31397E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7776CA5" w14:textId="77777777" w:rsidR="00F85C99" w:rsidRPr="002F6A28" w:rsidRDefault="00AC56B0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马拉维</w:t>
            </w:r>
            <w:bookmarkEnd xmlns:w="http://schemas.openxmlformats.org/wordprocessingml/2006/main" w:id="1"/>
          </w:p>
          <w:p w14:paraId="5B8FAF8F" w14:textId="77777777" w:rsidR="00F85C99" w:rsidRPr="002F6A28" w:rsidRDefault="00AC56B0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92D3A" w14:paraId="13C1CB4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177BEC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F9D352" w14:textId="77777777" w:rsidR="00EE3A11" w:rsidRPr="00C379C8" w:rsidRDefault="00AC56B0" w:rsidP="00B136FB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马拉维标准局</w:t>
            </w:r>
            <w:bookmarkEnd xmlns:w="http://schemas.openxmlformats.org/wordprocessingml/2006/main" w:id="5"/>
          </w:p>
          <w:p w14:paraId="382CA850" w14:textId="77777777" w:rsidR="00F85C99" w:rsidRPr="002F6A28" w:rsidRDefault="00AC56B0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2441CF65" w14:textId="77777777" w:rsidR="00AC6C6E" w:rsidRPr="00C379C8" w:rsidRDefault="00AC56B0" w:rsidP="00AA646C">
            <w:r xmlns:w="http://schemas.openxmlformats.org/wordprocessingml/2006/main" w:rsidRPr="00C379C8">
              <w:t xml:space="preserve">总干事</w:t>
            </w:r>
          </w:p>
          <w:p w14:paraId="0BBE105D" w14:textId="77777777" w:rsidR="00AC6C6E" w:rsidRPr="00C379C8" w:rsidRDefault="00AC56B0" w:rsidP="00AA646C">
            <w:r xmlns:w="http://schemas.openxmlformats.org/wordprocessingml/2006/main" w:rsidRPr="00C379C8">
              <w:t xml:space="preserve">马拉维标准局</w:t>
            </w:r>
          </w:p>
          <w:p w14:paraId="15867BE1" w14:textId="77777777" w:rsidR="00AC6C6E" w:rsidRPr="00C379C8" w:rsidRDefault="00AC56B0" w:rsidP="00AA646C">
            <w:proofErr xmlns:w="http://schemas.openxmlformats.org/wordprocessingml/2006/main" w:type="spellStart"/>
            <w:r xmlns:w="http://schemas.openxmlformats.org/wordprocessingml/2006/main" w:rsidRPr="00C379C8">
              <w:t xml:space="preserve">邮政信箱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946</w:t>
            </w:r>
          </w:p>
          <w:p w14:paraId="634B3423" w14:textId="77777777" w:rsidR="00AC6C6E" w:rsidRPr="00C379C8" w:rsidRDefault="00AC56B0" w:rsidP="00AA646C">
            <w:r xmlns:w="http://schemas.openxmlformats.org/wordprocessingml/2006/main" w:rsidRPr="00C379C8">
              <w:t xml:space="preserve">布兰太尔</w:t>
            </w:r>
          </w:p>
          <w:p w14:paraId="571C14E8" w14:textId="77777777" w:rsidR="00AC6C6E" w:rsidRPr="00C379C8" w:rsidRDefault="00AC56B0" w:rsidP="00AA646C">
            <w:r xmlns:w="http://schemas.openxmlformats.org/wordprocessingml/2006/main" w:rsidRPr="00C379C8">
              <w:t xml:space="preserve">马拉维</w:t>
            </w:r>
          </w:p>
          <w:p w14:paraId="6B5ADB39" w14:textId="77777777" w:rsidR="00AC6C6E" w:rsidRPr="00C379C8" w:rsidRDefault="00AC56B0" w:rsidP="00AA646C">
            <w:r xmlns:w="http://schemas.openxmlformats.org/wordprocessingml/2006/main" w:rsidRPr="00C379C8">
              <w:t xml:space="preserve">电话：+265 1870 488/0887376/444/445/446/447</w:t>
            </w:r>
          </w:p>
          <w:p w14:paraId="17991CD6" w14:textId="77777777" w:rsidR="00AC6C6E" w:rsidRPr="00B136FB" w:rsidRDefault="00AC56B0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136FB">
              <w:rPr>
                <w:lang w:val="fr-CH"/>
              </w:rPr>
              <w:t xml:space="preserve">传真：+265 1 870 756</w:t>
            </w:r>
          </w:p>
          <w:p w14:paraId="67F3EC6C" w14:textId="77777777" w:rsidR="00AC6C6E" w:rsidRPr="00B136FB" w:rsidRDefault="00AC56B0" w:rsidP="00AA646C">
            <w:pPr xmlns:w="http://schemas.openxmlformats.org/wordprocessingml/2006/main">
              <w:spacing w:after="120"/>
              <w:rPr>
                <w:lang w:val="fr-CH"/>
              </w:rPr>
            </w:pPr>
            <w:r xmlns:w="http://schemas.openxmlformats.org/wordprocessingml/2006/main" w:rsidRPr="00B136FB">
              <w:rPr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B136FB">
                <w:rPr>
                  <w:color w:val="0000FF"/>
                  <w:u w:val="single"/>
                  <w:lang w:val="fr-CH"/>
                </w:rPr>
                <w:t xml:space="preserve">mbs@mbsmw.org</w:t>
              </w:r>
            </w:hyperlink>
            <w:bookmarkEnd xmlns:w="http://schemas.openxmlformats.org/wordprocessingml/2006/main" w:id="7"/>
          </w:p>
        </w:tc>
      </w:tr>
      <w:tr w:rsidR="00992D3A" w14:paraId="7F53ED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A0D0D8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78A4B8" w14:textId="77777777" w:rsidR="00F85C99" w:rsidRPr="0058336F" w:rsidRDefault="00AC56B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92D3A" w14:paraId="787DC3A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D6ABD6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8B0CFB" w14:textId="77777777" w:rsidR="00F85C99" w:rsidRPr="002F6A28" w:rsidRDefault="00AC56B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（ICS 代码：65）</w:t>
            </w:r>
            <w:bookmarkEnd xmlns:w="http://schemas.openxmlformats.org/wordprocessingml/2006/main" w:id="22"/>
          </w:p>
        </w:tc>
      </w:tr>
      <w:tr w:rsidR="00992D3A" w14:paraId="0F57B10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C8195E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81DF14" w14:textId="77777777" w:rsidR="00F85C99" w:rsidRPr="002F6A28" w:rsidRDefault="00AC56B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DMS 1819:2022，蜂胶─规范； （15 页，英文）</w:t>
            </w:r>
            <w:bookmarkEnd xmlns:w="http://schemas.openxmlformats.org/wordprocessingml/2006/main" w:id="24"/>
          </w:p>
        </w:tc>
      </w:tr>
      <w:tr w:rsidR="00992D3A" w14:paraId="0CB27B8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2EF3D8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4D75F1" w14:textId="77777777" w:rsidR="00F85C99" w:rsidRPr="002F6A28" w:rsidRDefault="00AC56B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本马拉维标准草案规定了供人类食用的蜂胶的要求、取样和测试方法。</w:t>
            </w:r>
            <w:bookmarkEnd xmlns:w="http://schemas.openxmlformats.org/wordprocessingml/2006/main" w:id="26"/>
          </w:p>
        </w:tc>
      </w:tr>
      <w:tr w:rsidR="00992D3A" w14:paraId="78A8DE1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3A2092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0046CB" w14:textId="77777777" w:rsidR="00F85C99" w:rsidRPr="002F6A28" w:rsidRDefault="00AC56B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</w:t>
            </w:r>
            <w:bookmarkEnd xmlns:w="http://schemas.openxmlformats.org/wordprocessingml/2006/main" w:id="28"/>
          </w:p>
        </w:tc>
      </w:tr>
      <w:tr w:rsidR="00992D3A" w14:paraId="6A0215A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5C29FE" w14:textId="77777777" w:rsidR="00F85C99" w:rsidRPr="002F6A28" w:rsidRDefault="00AC56B0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C39378" w14:textId="77777777" w:rsidR="00072B36" w:rsidRPr="002F6A28" w:rsidRDefault="00AC56B0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34FD4427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MS 19：预包装食品的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标签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——通用标准；</w:t>
            </w:r>
          </w:p>
          <w:p w14:paraId="732C5E23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21：食品和食品加工单位的卫生条件规范；</w:t>
            </w:r>
          </w:p>
          <w:p w14:paraId="082459FB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214：饮用水 - 规格；</w:t>
            </w:r>
          </w:p>
          <w:p w14:paraId="759CAFFF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624：营养标签——要求；</w:t>
            </w:r>
          </w:p>
          <w:p w14:paraId="1718C439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625：食品声明——一般要求；</w:t>
            </w:r>
          </w:p>
          <w:p w14:paraId="2C2C787A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proofErr xmlns:w="http://schemas.openxmlformats.org/wordprocessingml/2006/main" w:type="spellStart"/>
            <w:r xmlns:w="http://schemas.openxmlformats.org/wordprocessingml/2006/main" w:rsidRPr="002F6A28">
              <w:t xml:space="preserve">AOAC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官方方法 999.11：食品中铅、镉、铜、铁和锌的测定，原子</w:t>
            </w:r>
          </w:p>
          <w:p w14:paraId="4116BBE2" w14:textId="77777777" w:rsidR="00F85C99" w:rsidRPr="002F6A28" w:rsidRDefault="00AC56B0" w:rsidP="009E75ED">
            <w:pPr xmlns:w="http://schemas.openxmlformats.org/wordprocessingml/2006/main">
              <w:spacing w:before="120" w:after="120"/>
              <w:ind w:left="7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干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灰化后的吸收分光光度法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；</w:t>
            </w:r>
          </w:p>
          <w:p w14:paraId="2032A598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CAC/GL 50：抽样通用指南；</w:t>
            </w:r>
          </w:p>
          <w:p w14:paraId="52077F8D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1666：淀粉——水分含量的测定——烘箱干燥法；</w:t>
            </w:r>
          </w:p>
          <w:p w14:paraId="04B51B12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5516：水果、蔬菜和衍生产品——分析前有机物的分解——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灰化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法；</w:t>
            </w:r>
          </w:p>
          <w:p w14:paraId="32DC22A9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5809：淀粉及其衍生产品——硫酸盐灰分的测定；</w:t>
            </w:r>
          </w:p>
          <w:p w14:paraId="422A6BCF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16212：化妆品-微生物学-酵母和霉菌的计数；</w:t>
            </w:r>
          </w:p>
          <w:p w14:paraId="7076C9CD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21150：化妆品——微生物学——大肠杆菌的检测；和</w:t>
            </w:r>
          </w:p>
          <w:p w14:paraId="1828A301" w14:textId="77777777" w:rsidR="00F85C99" w:rsidRPr="002F6A28" w:rsidRDefault="00AC56B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22718：化妆品 – 微生物学 – 金黄色葡萄球菌的检测</w:t>
            </w:r>
            <w:bookmarkEnd xmlns:w="http://schemas.openxmlformats.org/wordprocessingml/2006/main" w:id="30"/>
          </w:p>
        </w:tc>
      </w:tr>
      <w:tr w:rsidR="00992D3A" w14:paraId="576346C9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04D17F" w14:textId="77777777" w:rsidR="00EE3A11" w:rsidRPr="002F6A28" w:rsidRDefault="00AC56B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E5F9AF" w14:textId="77777777" w:rsidR="00EE3A11" w:rsidRPr="002F6A28" w:rsidRDefault="00AC56B0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DA894DA" w14:textId="77777777" w:rsidR="00EE3A11" w:rsidRPr="002F6A28" w:rsidRDefault="00AC56B0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92D3A" w14:paraId="57A64AB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9F73D3" w14:textId="77777777" w:rsidR="00F85C99" w:rsidRPr="002F6A28" w:rsidRDefault="00AC56B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2B2138" w14:textId="77777777" w:rsidR="00F85C99" w:rsidRPr="002F6A28" w:rsidRDefault="00AC56B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92D3A" w14:paraId="5FA85602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218C5121" w14:textId="77777777" w:rsidR="00F85C99" w:rsidRPr="002F6A28" w:rsidRDefault="00AC56B0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1F1116E3" w14:textId="77777777" w:rsidR="00F85C99" w:rsidRPr="002F6A28" w:rsidRDefault="00AC56B0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DA7C945" w14:textId="77777777" w:rsidR="00EE3A11" w:rsidRPr="00A12DDE" w:rsidRDefault="00AC56B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总干事</w:t>
            </w:r>
          </w:p>
          <w:p w14:paraId="58E14EDB" w14:textId="77777777" w:rsidR="00EE3A11" w:rsidRPr="00A12DDE" w:rsidRDefault="00AC56B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马拉维标准局</w:t>
            </w:r>
          </w:p>
          <w:p w14:paraId="569B0BE3" w14:textId="77777777" w:rsidR="00EE3A11" w:rsidRPr="00A12DDE" w:rsidRDefault="00AC56B0" w:rsidP="00B16145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邮政信箱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946</w:t>
            </w:r>
          </w:p>
          <w:p w14:paraId="1523E5A0" w14:textId="77777777" w:rsidR="00EE3A11" w:rsidRPr="00A12DDE" w:rsidRDefault="00AC56B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布兰太尔</w:t>
            </w:r>
          </w:p>
          <w:p w14:paraId="1D2CDCA8" w14:textId="77777777" w:rsidR="00EE3A11" w:rsidRPr="00A12DDE" w:rsidRDefault="00AC56B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马拉维</w:t>
            </w:r>
          </w:p>
          <w:p w14:paraId="5D19CEFA" w14:textId="77777777" w:rsidR="00EE3A11" w:rsidRPr="00A12DDE" w:rsidRDefault="00AC56B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电话：+265 1870 488/0887376/444/445/446/447</w:t>
            </w:r>
          </w:p>
          <w:p w14:paraId="422644A1" w14:textId="77777777" w:rsidR="00EE3A11" w:rsidRPr="00B136FB" w:rsidRDefault="00AC56B0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B136FB">
              <w:rPr>
                <w:bCs/>
                <w:lang w:val="fr-CH"/>
              </w:rPr>
              <w:t xml:space="preserve">传真：+265 1 870 756</w:t>
            </w:r>
          </w:p>
          <w:p w14:paraId="5123BF56" w14:textId="77777777" w:rsidR="00EE3A11" w:rsidRPr="00B136FB" w:rsidRDefault="00AC56B0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B136FB">
              <w:rPr>
                <w:bCs/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136FB">
                <w:rPr>
                  <w:bCs/>
                  <w:color w:val="0000FF"/>
                  <w:u w:val="single"/>
                  <w:lang w:val="fr-CH"/>
                </w:rPr>
                <w:t xml:space="preserve">info@mbsmw.org</w:t>
              </w:r>
            </w:hyperlink>
          </w:p>
          <w:p w14:paraId="637020D4" w14:textId="77777777" w:rsidR="00EE3A11" w:rsidRPr="00B136FB" w:rsidRDefault="0076399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  <w:lang w:val="fr-CH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AC56B0" w:rsidRPr="00B136FB">
                <w:rPr>
                  <w:bCs/>
                  <w:color w:val="0000FF"/>
                  <w:u w:val="single"/>
                  <w:lang w:val="fr-CH"/>
                </w:rPr>
                <w:t xml:space="preserve">https://members.wto.org/crnattachments/2022/TBT/MWI/22_4577_00_e.pdf</w:t>
              </w:r>
            </w:hyperlink>
            <w:bookmarkEnd xmlns:w="http://schemas.openxmlformats.org/wordprocessingml/2006/main" w:id="42"/>
          </w:p>
        </w:tc>
      </w:tr>
    </w:tbl>
    <w:p w14:paraId="57F86145" w14:textId="77777777" w:rsidR="00EE3A11" w:rsidRPr="00B136FB" w:rsidRDefault="00EE3A11" w:rsidP="002F6A28">
      <w:pPr>
        <w:rPr>
          <w:lang w:val="fr-CH"/>
        </w:rPr>
      </w:pPr>
    </w:p>
    <w:sectPr w:rsidR="00EE3A11" w:rsidRPr="00B136FB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C7540" w14:textId="77777777" w:rsidR="00FA013F" w:rsidRDefault="00AC56B0">
      <w:r>
        <w:separator/>
      </w:r>
    </w:p>
  </w:endnote>
  <w:endnote w:type="continuationSeparator" w:id="0">
    <w:p w14:paraId="59C84B0D" w14:textId="77777777" w:rsidR="00FA013F" w:rsidRDefault="00AC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EAEC" w14:textId="77777777" w:rsidR="009239F7" w:rsidRPr="002F6A28" w:rsidRDefault="00AC56B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BF7B7" w14:textId="77777777" w:rsidR="009239F7" w:rsidRPr="002F6A28" w:rsidRDefault="00AC56B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D01E" w14:textId="6AC26070" w:rsidR="00EE3A11" w:rsidRPr="002F6A28" w:rsidRDefault="00AC56B0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86609" w14:textId="77777777" w:rsidR="00FA013F" w:rsidRDefault="00AC56B0">
      <w:r>
        <w:separator/>
      </w:r>
    </w:p>
  </w:footnote>
  <w:footnote w:type="continuationSeparator" w:id="0">
    <w:p w14:paraId="3AFDB196" w14:textId="77777777" w:rsidR="00FA013F" w:rsidRDefault="00AC5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622B6" w14:textId="77777777" w:rsidR="009239F7" w:rsidRPr="002F6A28" w:rsidRDefault="00AC56B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244E8E0A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4ABDB17" w14:textId="77777777" w:rsidR="009239F7" w:rsidRPr="002F6A28" w:rsidRDefault="00AC56B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000E9CF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AF98D" w14:textId="71DDF30E" w:rsidR="009239F7" w:rsidRPr="002F6A28" w:rsidRDefault="00AC56B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MWI </w:t>
    </w:r>
    <w:proofErr xmlns:w="http://schemas.openxmlformats.org/wordprocessingml/2006/main" w:type="spellEnd"/>
    <w:r xmlns:w="http://schemas.openxmlformats.org/wordprocessingml/2006/main" w:rsidRPr="002F6A28">
      <w:t xml:space="preserve">/78</w:t>
    </w:r>
    <w:bookmarkEnd xmlns:w="http://schemas.openxmlformats.org/wordprocessingml/2006/main" w:id="43"/>
  </w:p>
  <w:p w14:paraId="63548CA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DA5F628" w14:textId="77777777" w:rsidR="009239F7" w:rsidRPr="002F6A28" w:rsidRDefault="00AC56B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2E13B8B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92D3A" w14:paraId="5C9F0E38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F1522F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EA8FE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92D3A" w14:paraId="5D70F6F9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CF165DD" w14:textId="77777777" w:rsidR="00ED54E0" w:rsidRPr="009239F7" w:rsidRDefault="00AC56B0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6869186" wp14:editId="73897826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65728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3DDC23A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92D3A" w14:paraId="07D11671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1BF885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BDF7D27" w14:textId="77777777" w:rsidR="009239F7" w:rsidRPr="002F6A28" w:rsidRDefault="00AC56B0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MWI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/78</w:t>
          </w:r>
          <w:bookmarkEnd xmlns:w="http://schemas.openxmlformats.org/wordprocessingml/2006/main" w:id="45"/>
        </w:p>
      </w:tc>
    </w:tr>
    <w:tr w:rsidR="00992D3A" w14:paraId="6BD3364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569549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AA001D" w14:textId="727F67DA" w:rsidR="00ED54E0" w:rsidRPr="009239F7" w:rsidRDefault="00AC56B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8 日</w:t>
          </w:r>
        </w:p>
      </w:tc>
    </w:tr>
    <w:tr w:rsidR="00992D3A" w14:paraId="214E41C3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D5D7D3" w14:textId="318CD028" w:rsidR="00ED54E0" w:rsidRPr="009239F7" w:rsidRDefault="00AC56B0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22-5264)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6C57CB7" w14:textId="77777777" w:rsidR="00ED54E0" w:rsidRPr="009239F7" w:rsidRDefault="00AC56B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92D3A" w14:paraId="05B9AA65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23DA20B" w14:textId="77777777" w:rsidR="00ED54E0" w:rsidRPr="009239F7" w:rsidRDefault="00AC56B0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17E4F6C" w14:textId="77777777" w:rsidR="00ED54E0" w:rsidRPr="002F6A28" w:rsidRDefault="00AC56B0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ECA9518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62A18D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5881D84" w:tentative="1">
      <w:start w:val="1"/>
      <w:numFmt w:val="lowerLetter"/>
      <w:lvlText w:val="%2."/>
      <w:lvlJc w:val="left"/>
      <w:pPr>
        <w:ind w:left="1080" w:hanging="360"/>
      </w:pPr>
    </w:lvl>
    <w:lvl w:ilvl="2" w:tplc="CEBEFC72" w:tentative="1">
      <w:start w:val="1"/>
      <w:numFmt w:val="lowerRoman"/>
      <w:lvlText w:val="%3."/>
      <w:lvlJc w:val="right"/>
      <w:pPr>
        <w:ind w:left="1800" w:hanging="180"/>
      </w:pPr>
    </w:lvl>
    <w:lvl w:ilvl="3" w:tplc="599886E2" w:tentative="1">
      <w:start w:val="1"/>
      <w:numFmt w:val="decimal"/>
      <w:lvlText w:val="%4."/>
      <w:lvlJc w:val="left"/>
      <w:pPr>
        <w:ind w:left="2520" w:hanging="360"/>
      </w:pPr>
    </w:lvl>
    <w:lvl w:ilvl="4" w:tplc="0414C6DA" w:tentative="1">
      <w:start w:val="1"/>
      <w:numFmt w:val="lowerLetter"/>
      <w:lvlText w:val="%5."/>
      <w:lvlJc w:val="left"/>
      <w:pPr>
        <w:ind w:left="3240" w:hanging="360"/>
      </w:pPr>
    </w:lvl>
    <w:lvl w:ilvl="5" w:tplc="542A62C4" w:tentative="1">
      <w:start w:val="1"/>
      <w:numFmt w:val="lowerRoman"/>
      <w:lvlText w:val="%6."/>
      <w:lvlJc w:val="right"/>
      <w:pPr>
        <w:ind w:left="3960" w:hanging="180"/>
      </w:pPr>
    </w:lvl>
    <w:lvl w:ilvl="6" w:tplc="66DA4E4A" w:tentative="1">
      <w:start w:val="1"/>
      <w:numFmt w:val="decimal"/>
      <w:lvlText w:val="%7."/>
      <w:lvlJc w:val="left"/>
      <w:pPr>
        <w:ind w:left="4680" w:hanging="360"/>
      </w:pPr>
    </w:lvl>
    <w:lvl w:ilvl="7" w:tplc="D4C8B848" w:tentative="1">
      <w:start w:val="1"/>
      <w:numFmt w:val="lowerLetter"/>
      <w:lvlText w:val="%8."/>
      <w:lvlJc w:val="left"/>
      <w:pPr>
        <w:ind w:left="5400" w:hanging="360"/>
      </w:pPr>
    </w:lvl>
    <w:lvl w:ilvl="8" w:tplc="1A9E7C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6399C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92D3A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56B0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36FB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EF7A40"/>
    <w:rsid w:val="00F0047B"/>
    <w:rsid w:val="00F263FA"/>
    <w:rsid w:val="00F32397"/>
    <w:rsid w:val="00F40595"/>
    <w:rsid w:val="00F650F7"/>
    <w:rsid w:val="00F85C99"/>
    <w:rsid w:val="00F85CDF"/>
    <w:rsid w:val="00F97AEE"/>
    <w:rsid w:val="00FA013F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189D0E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bsmw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bs@mbsmw.or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MWI/22_4577_00_e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Fernandes, Francisca</cp:lastModifiedBy>
  <cp:revision>4</cp:revision>
  <dcterms:created xsi:type="dcterms:W3CDTF">2022-07-08T11:05:00Z</dcterms:created>
  <dcterms:modified xsi:type="dcterms:W3CDTF">2022-07-08T11:42:00Z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