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BFE1D" w14:textId="77777777" w:rsidR="009239F7" w:rsidRPr="002F6A28" w:rsidRDefault="00466B70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0EF076A7" w14:textId="77777777" w:rsidR="009239F7" w:rsidRPr="002F6A28" w:rsidRDefault="00466B7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A04AF86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7127D" w14:paraId="7A71E307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0CE6CC3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A2F60CF" w14:textId="77777777" w:rsidR="00F85C99" w:rsidRPr="002F6A28" w:rsidRDefault="00466B7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马拉维</w:t>
            </w:r>
            <w:bookmarkEnd xmlns:w="http://schemas.openxmlformats.org/wordprocessingml/2006/main" w:id="1"/>
          </w:p>
          <w:p w14:paraId="36A1DB96" w14:textId="77777777" w:rsidR="00F85C99" w:rsidRPr="002F6A28" w:rsidRDefault="00466B7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7127D" w:rsidRPr="00466B70" w14:paraId="185BA1B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1F8611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672434" w14:textId="77777777" w:rsidR="00EE3A11" w:rsidRPr="00C379C8" w:rsidRDefault="00466B70" w:rsidP="007349D3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马拉维标准局</w:t>
            </w:r>
            <w:bookmarkEnd xmlns:w="http://schemas.openxmlformats.org/wordprocessingml/2006/main" w:id="5"/>
          </w:p>
          <w:p w14:paraId="01E49345" w14:textId="77777777" w:rsidR="00F85C99" w:rsidRPr="002F6A28" w:rsidRDefault="00466B7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38F27045" w14:textId="77777777" w:rsidR="00AC6C6E" w:rsidRPr="00C379C8" w:rsidRDefault="00466B70" w:rsidP="00AA646C">
            <w:r xmlns:w="http://schemas.openxmlformats.org/wordprocessingml/2006/main" w:rsidRPr="00C379C8">
              <w:t xml:space="preserve">总干事</w:t>
            </w:r>
          </w:p>
          <w:p w14:paraId="47C9D55E" w14:textId="77777777" w:rsidR="00AC6C6E" w:rsidRPr="00C379C8" w:rsidRDefault="00466B70" w:rsidP="00AA646C">
            <w:r xmlns:w="http://schemas.openxmlformats.org/wordprocessingml/2006/main" w:rsidRPr="00C379C8">
              <w:t xml:space="preserve">马拉维标准局</w:t>
            </w:r>
          </w:p>
          <w:p w14:paraId="250B60E0" w14:textId="77777777" w:rsidR="00AC6C6E" w:rsidRPr="00C379C8" w:rsidRDefault="00466B70" w:rsidP="00AA646C">
            <w:proofErr xmlns:w="http://schemas.openxmlformats.org/wordprocessingml/2006/main" w:type="spellStart"/>
            <w:r xmlns:w="http://schemas.openxmlformats.org/wordprocessingml/2006/main" w:rsidRPr="00C379C8">
              <w:t xml:space="preserve">邮政信箱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946</w:t>
            </w:r>
          </w:p>
          <w:p w14:paraId="4090302A" w14:textId="77777777" w:rsidR="00AC6C6E" w:rsidRPr="00C379C8" w:rsidRDefault="00466B70" w:rsidP="00AA646C">
            <w:r xmlns:w="http://schemas.openxmlformats.org/wordprocessingml/2006/main" w:rsidRPr="00C379C8">
              <w:t xml:space="preserve">布兰太尔</w:t>
            </w:r>
          </w:p>
          <w:p w14:paraId="76949D56" w14:textId="77777777" w:rsidR="00AC6C6E" w:rsidRPr="00C379C8" w:rsidRDefault="00466B70" w:rsidP="00AA646C">
            <w:r xmlns:w="http://schemas.openxmlformats.org/wordprocessingml/2006/main" w:rsidRPr="00C379C8">
              <w:t xml:space="preserve">马拉维</w:t>
            </w:r>
          </w:p>
          <w:p w14:paraId="3E64E387" w14:textId="77777777" w:rsidR="00AC6C6E" w:rsidRPr="00C379C8" w:rsidRDefault="00466B70" w:rsidP="00AA646C">
            <w:r xmlns:w="http://schemas.openxmlformats.org/wordprocessingml/2006/main" w:rsidRPr="00C379C8">
              <w:t xml:space="preserve">电话：+265 1870 488/0887376/444/445/446/447</w:t>
            </w:r>
          </w:p>
          <w:p w14:paraId="3F79927A" w14:textId="77777777" w:rsidR="00AC6C6E" w:rsidRPr="007349D3" w:rsidRDefault="00466B70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349D3">
              <w:rPr>
                <w:lang w:val="fr-CH"/>
              </w:rPr>
              <w:t xml:space="preserve">传真：+265 1 870 756</w:t>
            </w:r>
          </w:p>
          <w:p w14:paraId="35F52365" w14:textId="77777777" w:rsidR="00AC6C6E" w:rsidRPr="007349D3" w:rsidRDefault="00466B70" w:rsidP="00AA646C">
            <w:pPr xmlns:w="http://schemas.openxmlformats.org/wordprocessingml/2006/main">
              <w:spacing w:after="120"/>
              <w:rPr>
                <w:lang w:val="fr-CH"/>
              </w:rPr>
            </w:pPr>
            <w:r xmlns:w="http://schemas.openxmlformats.org/wordprocessingml/2006/main" w:rsidRPr="007349D3">
              <w:rPr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7349D3">
                <w:rPr>
                  <w:color w:val="0000FF"/>
                  <w:u w:val="single"/>
                  <w:lang w:val="fr-CH"/>
                </w:rPr>
                <w:t xml:space="preserve">mbs@mbsmw.org</w:t>
              </w:r>
            </w:hyperlink>
            <w:bookmarkEnd xmlns:w="http://schemas.openxmlformats.org/wordprocessingml/2006/main" w:id="7"/>
          </w:p>
        </w:tc>
      </w:tr>
      <w:tr w:rsidR="0097127D" w14:paraId="3C5F6D0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5718DC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6178AD" w14:textId="77777777" w:rsidR="00F85C99" w:rsidRPr="0058336F" w:rsidRDefault="00466B7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7127D" w14:paraId="47036B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E55EE9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76D62F" w14:textId="77777777" w:rsidR="00F85C99" w:rsidRPr="002F6A28" w:rsidRDefault="00466B7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ICS 代码：67.180</w:t>
            </w:r>
            <w:bookmarkEnd xmlns:w="http://schemas.openxmlformats.org/wordprocessingml/2006/main" w:id="22"/>
          </w:p>
        </w:tc>
      </w:tr>
      <w:tr w:rsidR="0097127D" w14:paraId="55B5712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4A1BDD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1BD489" w14:textId="77777777" w:rsidR="00F85C99" w:rsidRPr="002F6A28" w:rsidRDefault="00466B7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DMS 1823:2022，蜂王浆─规格； （15 页，英文）</w:t>
            </w:r>
            <w:bookmarkEnd xmlns:w="http://schemas.openxmlformats.org/wordprocessingml/2006/main" w:id="24"/>
          </w:p>
        </w:tc>
      </w:tr>
      <w:tr w:rsidR="0097127D" w14:paraId="459656D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C28F6E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053385" w14:textId="77777777" w:rsidR="00F85C99" w:rsidRPr="002F6A28" w:rsidRDefault="00466B7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本马拉维标准草案规定了蜂王浆的生产和卫生要求。</w:t>
            </w:r>
            <w:bookmarkEnd xmlns:w="http://schemas.openxmlformats.org/wordprocessingml/2006/main" w:id="26"/>
          </w:p>
        </w:tc>
      </w:tr>
      <w:tr w:rsidR="0097127D" w14:paraId="11A04C4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8F95E2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75D605" w14:textId="77777777" w:rsidR="00F85C99" w:rsidRPr="002F6A28" w:rsidRDefault="00466B7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</w:t>
            </w:r>
            <w:bookmarkEnd xmlns:w="http://schemas.openxmlformats.org/wordprocessingml/2006/main" w:id="28"/>
          </w:p>
        </w:tc>
      </w:tr>
      <w:tr w:rsidR="0097127D" w14:paraId="1D2B851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9AAD5C" w14:textId="77777777" w:rsidR="00F85C99" w:rsidRPr="002F6A28" w:rsidRDefault="00466B7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F98866" w14:textId="77777777" w:rsidR="00072B36" w:rsidRPr="002F6A28" w:rsidRDefault="00466B7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CF29310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MS 19：预包装食品的标签——通用标准；</w:t>
            </w:r>
          </w:p>
          <w:p w14:paraId="210096C5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21：食品和食品加工单位——卫生条件规范；</w:t>
            </w:r>
          </w:p>
          <w:p w14:paraId="2EA4C1C2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1824：蜂王浆——测试方法；</w:t>
            </w:r>
          </w:p>
          <w:p w14:paraId="01AA002E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4833-1：食物链的微生物学——微生物计数的水平方法——第 1 部分：通过倾倒板技术在 30°C 下的菌落计数；</w:t>
            </w:r>
          </w:p>
          <w:p w14:paraId="71D589DF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6579：食品和动物饲料的微生物学——检测沙门氏菌的水平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方法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；和</w:t>
            </w:r>
          </w:p>
          <w:p w14:paraId="281733D0" w14:textId="77777777" w:rsidR="00F85C99" w:rsidRPr="002F6A28" w:rsidRDefault="00466B7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21528-2：食品和动物饲料的微生物学——肠杆菌科细菌检测和计数的水平方法——第 2 部分：菌落计数法。</w:t>
            </w:r>
            <w:bookmarkEnd xmlns:w="http://schemas.openxmlformats.org/wordprocessingml/2006/main" w:id="30"/>
          </w:p>
        </w:tc>
      </w:tr>
      <w:tr w:rsidR="0097127D" w14:paraId="552CEDC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9C69C4" w14:textId="77777777" w:rsidR="00EE3A11" w:rsidRPr="002F6A28" w:rsidRDefault="00466B7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924B75" w14:textId="77777777" w:rsidR="00EE3A11" w:rsidRPr="002F6A28" w:rsidRDefault="00466B7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765BDBE" w14:textId="77777777" w:rsidR="00EE3A11" w:rsidRPr="002F6A28" w:rsidRDefault="00466B7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7127D" w14:paraId="2BEEE8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AAB745" w14:textId="77777777" w:rsidR="00F85C99" w:rsidRPr="002F6A28" w:rsidRDefault="00466B7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45B2F3" w14:textId="77777777" w:rsidR="00F85C99" w:rsidRPr="002F6A28" w:rsidRDefault="00466B7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7127D" w:rsidRPr="00466B70" w14:paraId="5DDCA4D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765AFC2" w14:textId="77777777" w:rsidR="00F85C99" w:rsidRPr="002F6A28" w:rsidRDefault="00466B7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3144A31" w14:textId="77777777" w:rsidR="00F85C99" w:rsidRPr="002F6A28" w:rsidRDefault="00466B7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C6F13CB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总干事</w:t>
            </w:r>
          </w:p>
          <w:p w14:paraId="6C570BFD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马拉维标准局</w:t>
            </w:r>
          </w:p>
          <w:p w14:paraId="6273E06B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邮政信箱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946</w:t>
            </w:r>
          </w:p>
          <w:p w14:paraId="12755E49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布兰太尔</w:t>
            </w:r>
          </w:p>
          <w:p w14:paraId="3BAEE233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</w:t>
            </w:r>
          </w:p>
          <w:p w14:paraId="3F288389" w14:textId="77777777" w:rsidR="00EE3A11" w:rsidRPr="00A12DDE" w:rsidRDefault="00466B7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电话：+265 1870 488/0887376/444/445/446/447</w:t>
            </w:r>
          </w:p>
          <w:p w14:paraId="104B03C7" w14:textId="77777777" w:rsidR="00EE3A11" w:rsidRPr="007349D3" w:rsidRDefault="00466B7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349D3">
              <w:rPr>
                <w:bCs/>
                <w:lang w:val="fr-CH"/>
              </w:rPr>
              <w:t xml:space="preserve">传真：+265 1 870 756</w:t>
            </w:r>
          </w:p>
          <w:p w14:paraId="28DC9713" w14:textId="77777777" w:rsidR="00EE3A11" w:rsidRPr="007349D3" w:rsidRDefault="00466B7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349D3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7349D3">
                <w:rPr>
                  <w:bCs/>
                  <w:color w:val="0000FF"/>
                  <w:u w:val="single"/>
                  <w:lang w:val="fr-CH"/>
                </w:rPr>
                <w:t xml:space="preserve">info@mbsmw.org</w:t>
              </w:r>
            </w:hyperlink>
          </w:p>
          <w:p w14:paraId="319C8D11" w14:textId="77777777" w:rsidR="00EE3A11" w:rsidRPr="007349D3" w:rsidRDefault="001A57A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  <w:lang w:val="fr-CH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466B70" w:rsidRPr="007349D3">
                <w:rPr>
                  <w:bCs/>
                  <w:color w:val="0000FF"/>
                  <w:u w:val="single"/>
                  <w:lang w:val="fr-CH"/>
                </w:rPr>
                <w:t xml:space="preserve">https://members.wto.org/crnattachments/2022/TBT/MWI/22_4576_00_e.pdf</w:t>
              </w:r>
            </w:hyperlink>
            <w:bookmarkEnd xmlns:w="http://schemas.openxmlformats.org/wordprocessingml/2006/main" w:id="42"/>
          </w:p>
        </w:tc>
      </w:tr>
    </w:tbl>
    <w:p w14:paraId="74AD6409" w14:textId="77777777" w:rsidR="00EE3A11" w:rsidRPr="007349D3" w:rsidRDefault="00EE3A11" w:rsidP="002F6A28">
      <w:pPr>
        <w:rPr>
          <w:lang w:val="fr-CH"/>
        </w:rPr>
      </w:pPr>
    </w:p>
    <w:sectPr w:rsidR="00EE3A11" w:rsidRPr="007349D3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4ABE2" w14:textId="77777777" w:rsidR="009E4CDC" w:rsidRDefault="00466B70">
      <w:r>
        <w:separator/>
      </w:r>
    </w:p>
  </w:endnote>
  <w:endnote w:type="continuationSeparator" w:id="0">
    <w:p w14:paraId="150E6D14" w14:textId="77777777" w:rsidR="009E4CDC" w:rsidRDefault="0046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5408" w14:textId="77777777" w:rsidR="009239F7" w:rsidRPr="002F6A28" w:rsidRDefault="00466B7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5865" w14:textId="77777777" w:rsidR="009239F7" w:rsidRPr="002F6A28" w:rsidRDefault="00466B7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4FD7F" w14:textId="77777777" w:rsidR="00EE3A11" w:rsidRPr="002F6A28" w:rsidRDefault="00466B70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39E7D" w14:textId="77777777" w:rsidR="009E4CDC" w:rsidRDefault="00466B70">
      <w:r>
        <w:separator/>
      </w:r>
    </w:p>
  </w:footnote>
  <w:footnote w:type="continuationSeparator" w:id="0">
    <w:p w14:paraId="4CF13B9E" w14:textId="77777777" w:rsidR="009E4CDC" w:rsidRDefault="00466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61AE1" w14:textId="77777777" w:rsidR="009239F7" w:rsidRPr="002F6A28" w:rsidRDefault="00466B7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32E2077A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4458FB7" w14:textId="77777777" w:rsidR="009239F7" w:rsidRPr="002F6A28" w:rsidRDefault="00466B7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BA7226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5B8" w14:textId="77777777" w:rsidR="009239F7" w:rsidRPr="002F6A28" w:rsidRDefault="00466B7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MWI </w:t>
    </w:r>
    <w:proofErr xmlns:w="http://schemas.openxmlformats.org/wordprocessingml/2006/main" w:type="spellEnd"/>
    <w:r xmlns:w="http://schemas.openxmlformats.org/wordprocessingml/2006/main" w:rsidRPr="002F6A28">
      <w:t xml:space="preserve">/77</w:t>
    </w:r>
    <w:bookmarkEnd xmlns:w="http://schemas.openxmlformats.org/wordprocessingml/2006/main" w:id="43"/>
  </w:p>
  <w:p w14:paraId="2A978C3B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2EB899B" w14:textId="77777777" w:rsidR="009239F7" w:rsidRPr="002F6A28" w:rsidRDefault="00466B7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10AAE70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7127D" w14:paraId="09C00CC4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DE24C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361B3E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7127D" w14:paraId="294FACF0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7B67CC4" w14:textId="77777777" w:rsidR="00ED54E0" w:rsidRPr="009239F7" w:rsidRDefault="00466B7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AA53053" wp14:editId="3E3BC1B6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03246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EDD429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7127D" w14:paraId="2DE5569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0AA3B1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DAAD620" w14:textId="77777777" w:rsidR="009239F7" w:rsidRPr="002F6A28" w:rsidRDefault="00466B7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MWI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/77</w:t>
          </w:r>
          <w:bookmarkEnd xmlns:w="http://schemas.openxmlformats.org/wordprocessingml/2006/main" w:id="45"/>
        </w:p>
      </w:tc>
    </w:tr>
    <w:tr w:rsidR="0097127D" w14:paraId="492C420C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37342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D85B1D" w14:textId="2E92844F" w:rsidR="00ED54E0" w:rsidRPr="009239F7" w:rsidRDefault="00466B7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8 日</w:t>
          </w:r>
        </w:p>
      </w:tc>
    </w:tr>
    <w:tr w:rsidR="0097127D" w14:paraId="56EC544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EEB062" w14:textId="0FD466FC" w:rsidR="00ED54E0" w:rsidRPr="009239F7" w:rsidRDefault="00466B7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22-5263)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F17A43" w14:textId="77777777" w:rsidR="00ED54E0" w:rsidRPr="009239F7" w:rsidRDefault="00466B7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7127D" w14:paraId="7F2495E6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6AE078" w14:textId="77777777" w:rsidR="00ED54E0" w:rsidRPr="009239F7" w:rsidRDefault="00466B7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3234E8" w14:textId="77777777" w:rsidR="00ED54E0" w:rsidRPr="002F6A28" w:rsidRDefault="00466B7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9978EDE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76EEEC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80C5AC8" w:tentative="1">
      <w:start w:val="1"/>
      <w:numFmt w:val="lowerLetter"/>
      <w:lvlText w:val="%2."/>
      <w:lvlJc w:val="left"/>
      <w:pPr>
        <w:ind w:left="1080" w:hanging="360"/>
      </w:pPr>
    </w:lvl>
    <w:lvl w:ilvl="2" w:tplc="2D045C48" w:tentative="1">
      <w:start w:val="1"/>
      <w:numFmt w:val="lowerRoman"/>
      <w:lvlText w:val="%3."/>
      <w:lvlJc w:val="right"/>
      <w:pPr>
        <w:ind w:left="1800" w:hanging="180"/>
      </w:pPr>
    </w:lvl>
    <w:lvl w:ilvl="3" w:tplc="B010ED88" w:tentative="1">
      <w:start w:val="1"/>
      <w:numFmt w:val="decimal"/>
      <w:lvlText w:val="%4."/>
      <w:lvlJc w:val="left"/>
      <w:pPr>
        <w:ind w:left="2520" w:hanging="360"/>
      </w:pPr>
    </w:lvl>
    <w:lvl w:ilvl="4" w:tplc="0716150E" w:tentative="1">
      <w:start w:val="1"/>
      <w:numFmt w:val="lowerLetter"/>
      <w:lvlText w:val="%5."/>
      <w:lvlJc w:val="left"/>
      <w:pPr>
        <w:ind w:left="3240" w:hanging="360"/>
      </w:pPr>
    </w:lvl>
    <w:lvl w:ilvl="5" w:tplc="0966FE2E" w:tentative="1">
      <w:start w:val="1"/>
      <w:numFmt w:val="lowerRoman"/>
      <w:lvlText w:val="%6."/>
      <w:lvlJc w:val="right"/>
      <w:pPr>
        <w:ind w:left="3960" w:hanging="180"/>
      </w:pPr>
    </w:lvl>
    <w:lvl w:ilvl="6" w:tplc="DF0EA32C" w:tentative="1">
      <w:start w:val="1"/>
      <w:numFmt w:val="decimal"/>
      <w:lvlText w:val="%7."/>
      <w:lvlJc w:val="left"/>
      <w:pPr>
        <w:ind w:left="4680" w:hanging="360"/>
      </w:pPr>
    </w:lvl>
    <w:lvl w:ilvl="7" w:tplc="696825BC" w:tentative="1">
      <w:start w:val="1"/>
      <w:numFmt w:val="lowerLetter"/>
      <w:lvlText w:val="%8."/>
      <w:lvlJc w:val="left"/>
      <w:pPr>
        <w:ind w:left="5400" w:hanging="360"/>
      </w:pPr>
    </w:lvl>
    <w:lvl w:ilvl="8" w:tplc="F376AB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A57AC"/>
    <w:rsid w:val="001C0B7C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6B70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49D3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127D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4CDC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19A0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0B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bsmw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bs@mbsmw.or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MWI/22_4576_00_e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2022-07-08T09:17:00Z</dcterms:created>
  <dcterms:modified xsi:type="dcterms:W3CDTF">2022-07-08T09:38:00Z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