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C525B" w14:textId="77777777" w:rsidR="009239F7" w:rsidRPr="002F6A28" w:rsidRDefault="00532848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1F002375" w14:textId="77777777" w:rsidR="009239F7" w:rsidRPr="002F6A28" w:rsidRDefault="00532848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35D1465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F4595" w14:paraId="1610E131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4E45F2E" w14:textId="77777777" w:rsidR="00F85C99" w:rsidRPr="002F6A28" w:rsidRDefault="0053284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48241E2F" w14:textId="77777777" w:rsidR="00F85C99" w:rsidRPr="002F6A28" w:rsidRDefault="00532848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博茨瓦纳</w:t>
            </w:r>
            <w:bookmarkEnd xmlns:w="http://schemas.openxmlformats.org/wordprocessingml/2006/main" w:id="1"/>
          </w:p>
          <w:p w14:paraId="2CA6CCF0" w14:textId="77777777" w:rsidR="00F85C99" w:rsidRPr="002F6A28" w:rsidRDefault="00532848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F4595" w14:paraId="300E68C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9BCBA7" w14:textId="77777777" w:rsidR="00F85C99" w:rsidRPr="002F6A28" w:rsidRDefault="0053284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E077A6" w14:textId="77777777" w:rsidR="00F85C99" w:rsidRPr="002F6A28" w:rsidRDefault="00532848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55AD4B4" w14:textId="77777777" w:rsidR="00EE3A11" w:rsidRPr="00C379C8" w:rsidRDefault="00532848" w:rsidP="00155128">
            <w:r xmlns:w="http://schemas.openxmlformats.org/wordprocessingml/2006/main" w:rsidRPr="00C379C8">
              <w:t xml:space="preserve">博茨瓦纳标准局</w:t>
            </w:r>
          </w:p>
          <w:p w14:paraId="289EB61D" w14:textId="77777777" w:rsidR="00EE3A11" w:rsidRPr="00C379C8" w:rsidRDefault="00532848" w:rsidP="00155128">
            <w:r xmlns:w="http://schemas.openxmlformats.org/wordprocessingml/2006/main" w:rsidRPr="00C379C8">
              <w:t xml:space="preserve">私人包 B0 48</w:t>
            </w:r>
          </w:p>
          <w:p w14:paraId="6BBD3D44" w14:textId="77777777" w:rsidR="00EE3A11" w:rsidRPr="00C379C8" w:rsidRDefault="00532848" w:rsidP="00155128">
            <w:r xmlns:w="http://schemas.openxmlformats.org/wordprocessingml/2006/main" w:rsidRPr="00C379C8">
              <w:t xml:space="preserve">哈博罗内，</w:t>
            </w:r>
          </w:p>
          <w:p w14:paraId="55E44586" w14:textId="77777777" w:rsidR="00EE3A11" w:rsidRPr="00C379C8" w:rsidRDefault="00532848" w:rsidP="00155128">
            <w:r xmlns:w="http://schemas.openxmlformats.org/wordprocessingml/2006/main" w:rsidRPr="00C379C8">
              <w:t xml:space="preserve">博茨瓦纳。</w:t>
            </w:r>
          </w:p>
          <w:p w14:paraId="314C0E35" w14:textId="77777777" w:rsidR="00EE3A11" w:rsidRPr="00C379C8" w:rsidRDefault="00532848" w:rsidP="00155128">
            <w:r xmlns:w="http://schemas.openxmlformats.org/wordprocessingml/2006/main" w:rsidRPr="00C379C8">
              <w:t xml:space="preserve">电话：(+267) 3903200</w:t>
            </w:r>
          </w:p>
          <w:p w14:paraId="4DC9C9A4" w14:textId="77777777" w:rsidR="00EE3A11" w:rsidRPr="00C379C8" w:rsidRDefault="00532848" w:rsidP="00155128">
            <w:r xmlns:w="http://schemas.openxmlformats.org/wordprocessingml/2006/main" w:rsidRPr="00C379C8">
              <w:t xml:space="preserve">传真：(+267)3903120</w:t>
            </w:r>
          </w:p>
          <w:p w14:paraId="51496FDE" w14:textId="77777777" w:rsidR="00EE3A11" w:rsidRPr="00C379C8" w:rsidRDefault="00532848" w:rsidP="00155128">
            <w:r xmlns:w="http://schemas.openxmlformats.org/wordprocessingml/2006/main" w:rsidRPr="00C379C8">
              <w:t xml:space="preserve">免费电话：(0800 600 900)</w:t>
            </w:r>
          </w:p>
          <w:p w14:paraId="095588F2" w14:textId="77777777" w:rsidR="00EE3A11" w:rsidRPr="00C379C8" w:rsidRDefault="00532848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infoc@hq.bobstandards.bw</w:t>
              </w:r>
            </w:hyperlink>
            <w:bookmarkEnd xmlns:w="http://schemas.openxmlformats.org/wordprocessingml/2006/main" w:id="5"/>
          </w:p>
          <w:p w14:paraId="3173519B" w14:textId="77777777" w:rsidR="00F85C99" w:rsidRPr="002F6A28" w:rsidRDefault="00532848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EF4595" w14:paraId="25CB9F7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D72A82" w14:textId="77777777" w:rsidR="00F85C99" w:rsidRPr="002F6A28" w:rsidRDefault="0053284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86933E" w14:textId="77777777" w:rsidR="00F85C99" w:rsidRPr="0058336F" w:rsidRDefault="0053284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F4595" w14:paraId="459292C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B09DCD" w14:textId="77777777" w:rsidR="00F85C99" w:rsidRPr="002F6A28" w:rsidRDefault="0053284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A27C98" w14:textId="77777777" w:rsidR="00F85C99" w:rsidRPr="002F6A28" w:rsidRDefault="0053284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谷物、豆类和衍生产品（ICS 代码：67.060）</w:t>
            </w:r>
            <w:bookmarkEnd xmlns:w="http://schemas.openxmlformats.org/wordprocessingml/2006/main" w:id="22"/>
          </w:p>
        </w:tc>
      </w:tr>
      <w:tr w:rsidR="00EF4595" w14:paraId="1AF95DB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14F784" w14:textId="77777777" w:rsidR="00F85C99" w:rsidRPr="002F6A28" w:rsidRDefault="0053284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685107" w14:textId="77777777" w:rsidR="00F85C99" w:rsidRPr="002F6A28" w:rsidRDefault="0053284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BOS 213:2014 谷物和豆类 — 碾磨的玉米产品 — 规范； （12 页，英文）</w:t>
            </w:r>
            <w:bookmarkEnd xmlns:w="http://schemas.openxmlformats.org/wordprocessingml/2006/main" w:id="24"/>
          </w:p>
        </w:tc>
      </w:tr>
      <w:tr w:rsidR="00EF4595" w14:paraId="2D60126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8D5680" w14:textId="77777777" w:rsidR="00F85C99" w:rsidRPr="002F6A28" w:rsidRDefault="0053284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3C539A" w14:textId="77777777" w:rsidR="00F85C99" w:rsidRPr="002F6A28" w:rsidRDefault="0053284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本博茨瓦纳标准适用于由普通玉米（Zea mays L.）的籽粒制成的供人类直接食用的碾磨玉米产品，如 BOS 114 中所述。</w:t>
            </w:r>
            <w:bookmarkEnd xmlns:w="http://schemas.openxmlformats.org/wordprocessingml/2006/main" w:id="26"/>
          </w:p>
        </w:tc>
      </w:tr>
      <w:tr w:rsidR="00EF4595" w14:paraId="6D6BA50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AE38D4" w14:textId="77777777" w:rsidR="00F85C99" w:rsidRPr="002F6A28" w:rsidRDefault="0053284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C70731" w14:textId="77777777" w:rsidR="00F85C99" w:rsidRPr="002F6A28" w:rsidRDefault="0053284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国家安全要求；消费者信息、标签；保护人类健康或安全；协调；减少贸易壁垒，促进贸易</w:t>
            </w:r>
            <w:bookmarkEnd xmlns:w="http://schemas.openxmlformats.org/wordprocessingml/2006/main" w:id="28"/>
          </w:p>
        </w:tc>
      </w:tr>
      <w:tr w:rsidR="00EF4595" w14:paraId="54D2CD9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A739FD" w14:textId="77777777" w:rsidR="00F85C99" w:rsidRPr="002F6A28" w:rsidRDefault="00532848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687229" w14:textId="77777777" w:rsidR="00072B36" w:rsidRPr="002F6A28" w:rsidRDefault="00532848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0F03ACE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AOAC（官方分析化学家协会）官方方法 965.22，分类玉米糁 - 筛分</w:t>
            </w:r>
          </w:p>
          <w:p w14:paraId="5B0CB53F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方法。</w:t>
            </w:r>
          </w:p>
          <w:p w14:paraId="11920583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9，面向最终消费者的预包装商品——标签、展示和广告——一般</w:t>
            </w:r>
          </w:p>
          <w:p w14:paraId="29EA1AFA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要求。</w:t>
            </w:r>
          </w:p>
          <w:p w14:paraId="1519BEFE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BOS 114，谷物 - 供人类食用的玉米 - 规范。</w:t>
            </w:r>
          </w:p>
          <w:p w14:paraId="17C0C568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CAC/RCP 1，推荐的国际操作守则——食品卫生的一般原则。</w:t>
            </w:r>
          </w:p>
          <w:p w14:paraId="5961E3EC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ISO 13690，谷物、豆类和碾磨产品——静态批次的抽样。</w:t>
            </w:r>
          </w:p>
          <w:p w14:paraId="1B71B6F8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1, Codex Alimentarius Volume 1A Codex 预包装食品标签通用标准。</w:t>
            </w:r>
          </w:p>
          <w:p w14:paraId="74850096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712，谷物和谷物产品——水分含量的测定——常规参考方法。</w:t>
            </w:r>
          </w:p>
          <w:p w14:paraId="2D74790C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2171，谷物、豆类和衍生产品——灰分的测定。</w:t>
            </w:r>
          </w:p>
          <w:p w14:paraId="68549341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1871，农产品 - 凯氏定氮法测定氮的一般指导</w:t>
            </w:r>
          </w:p>
          <w:p w14:paraId="0FA212E9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方法。</w:t>
            </w:r>
          </w:p>
          <w:p w14:paraId="57BC3681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3310-1，试验筛——技术要求和试验——第 1 部分：金属丝布试验筛。</w:t>
            </w:r>
          </w:p>
          <w:p w14:paraId="6A83E61A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3 术语和定义</w:t>
            </w:r>
          </w:p>
          <w:p w14:paraId="611F5B38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为本标准的目的，应适用下列术语和定义：</w:t>
            </w:r>
          </w:p>
          <w:p w14:paraId="0AFB6324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碾磨的玉米：从脱壳过程中提取的产品，然后将其尺寸减小</w:t>
            </w:r>
          </w:p>
          <w:p w14:paraId="69170FDA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胚乳达到规定的细度。</w:t>
            </w:r>
          </w:p>
          <w:p w14:paraId="34C80BBE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4 基本成分和质量因素</w:t>
            </w:r>
          </w:p>
          <w:p w14:paraId="797740ED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4.1 质量因素——一般</w:t>
            </w:r>
          </w:p>
          <w:p w14:paraId="6F02BA2F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碾碎的玉米产品应满足以下一般因素：</w:t>
            </w:r>
          </w:p>
          <w:p w14:paraId="56AD811A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a) 应安全且适合人类食用；</w:t>
            </w:r>
          </w:p>
          <w:p w14:paraId="593EAF2A" w14:textId="77777777" w:rsidR="00F85C99" w:rsidRPr="002F6A28" w:rsidRDefault="0053284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b) 应无异常味道、气味和活虫。</w:t>
            </w:r>
            <w:bookmarkEnd xmlns:w="http://schemas.openxmlformats.org/wordprocessingml/2006/main" w:id="30"/>
          </w:p>
        </w:tc>
      </w:tr>
      <w:tr w:rsidR="00EF4595" w14:paraId="7E601D15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2663A3" w14:textId="77777777" w:rsidR="00EE3A11" w:rsidRPr="002F6A28" w:rsidRDefault="0053284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C9441F" w14:textId="77777777" w:rsidR="00EE3A11" w:rsidRPr="002F6A28" w:rsidRDefault="00532848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9474648" w14:textId="77777777" w:rsidR="00EE3A11" w:rsidRPr="002F6A28" w:rsidRDefault="00532848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F4595" w14:paraId="0D6DEB5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48A22B" w14:textId="77777777" w:rsidR="00F85C99" w:rsidRPr="002F6A28" w:rsidRDefault="0053284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82290F" w14:textId="77777777" w:rsidR="00F85C99" w:rsidRPr="002F6A28" w:rsidRDefault="0053284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F4595" w14:paraId="3ED9B4A6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CE9EF46" w14:textId="77777777" w:rsidR="00F85C99" w:rsidRPr="002F6A28" w:rsidRDefault="00532848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58D30A3" w14:textId="77777777" w:rsidR="00F85C99" w:rsidRPr="002F6A28" w:rsidRDefault="00532848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48FBFBF" w14:textId="77777777" w:rsidR="00EE3A11" w:rsidRPr="00A12DDE" w:rsidRDefault="0053284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博茨瓦纳标准局</w:t>
            </w:r>
          </w:p>
          <w:p w14:paraId="29BBD6C2" w14:textId="77777777" w:rsidR="00EE3A11" w:rsidRPr="00A12DDE" w:rsidRDefault="0053284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私人包 B0 48</w:t>
            </w:r>
          </w:p>
          <w:p w14:paraId="262A982F" w14:textId="77777777" w:rsidR="00EE3A11" w:rsidRPr="00A12DDE" w:rsidRDefault="0053284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哈博罗内，</w:t>
            </w:r>
          </w:p>
          <w:p w14:paraId="4B1D1665" w14:textId="77777777" w:rsidR="00EE3A11" w:rsidRPr="00A12DDE" w:rsidRDefault="0053284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博茨瓦纳。</w:t>
            </w:r>
          </w:p>
          <w:p w14:paraId="35F0F9EF" w14:textId="77777777" w:rsidR="00EE3A11" w:rsidRPr="00A12DDE" w:rsidRDefault="0053284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电话：(+267) 3903200</w:t>
            </w:r>
          </w:p>
          <w:p w14:paraId="78B1061C" w14:textId="77777777" w:rsidR="00EE3A11" w:rsidRPr="00A12DDE" w:rsidRDefault="0053284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传真：(+267)3903120</w:t>
            </w:r>
          </w:p>
          <w:p w14:paraId="3A445A88" w14:textId="77777777" w:rsidR="00EE3A11" w:rsidRPr="00A12DDE" w:rsidRDefault="0053284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免费电话：(0800 600 900)</w:t>
            </w:r>
          </w:p>
          <w:p w14:paraId="6B51DEB5" w14:textId="77777777" w:rsidR="00EE3A11" w:rsidRPr="00A12DDE" w:rsidRDefault="00532848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infoc@hq.bobstandards.bw</w:t>
              </w:r>
            </w:hyperlink>
            <w:bookmarkEnd xmlns:w="http://schemas.openxmlformats.org/wordprocessingml/2006/main" w:id="42"/>
          </w:p>
        </w:tc>
      </w:tr>
    </w:tbl>
    <w:p w14:paraId="40F4178D" w14:textId="77777777" w:rsidR="00EE3A11" w:rsidRPr="002F6A28" w:rsidRDefault="00EE3A11" w:rsidP="002F6A28"/>
    <w:sectPr w:rsidR="00EE3A11" w:rsidRPr="002F6A28" w:rsidSect="00760D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47362" w14:textId="77777777" w:rsidR="008529E0" w:rsidRDefault="00532848">
      <w:r>
        <w:separator/>
      </w:r>
    </w:p>
  </w:endnote>
  <w:endnote w:type="continuationSeparator" w:id="0">
    <w:p w14:paraId="3C017794" w14:textId="77777777" w:rsidR="008529E0" w:rsidRDefault="00532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00F2" w14:textId="77777777" w:rsidR="009239F7" w:rsidRPr="002F6A28" w:rsidRDefault="00532848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D10E0" w14:textId="77777777" w:rsidR="009239F7" w:rsidRPr="002F6A28" w:rsidRDefault="00532848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629C6" w14:textId="77777777" w:rsidR="00EE3A11" w:rsidRPr="002F6A28" w:rsidRDefault="00532848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84E7E" w14:textId="77777777" w:rsidR="008529E0" w:rsidRDefault="00532848">
      <w:r>
        <w:separator/>
      </w:r>
    </w:p>
  </w:footnote>
  <w:footnote w:type="continuationSeparator" w:id="0">
    <w:p w14:paraId="44C2288E" w14:textId="77777777" w:rsidR="008529E0" w:rsidRDefault="00532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47B10" w14:textId="77777777" w:rsidR="009239F7" w:rsidRPr="002F6A28" w:rsidRDefault="0053284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3C1DB6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F0A8F94" w14:textId="77777777" w:rsidR="009239F7" w:rsidRPr="002F6A28" w:rsidRDefault="0053284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332EB1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2048" w14:textId="77777777" w:rsidR="009239F7" w:rsidRPr="002F6A28" w:rsidRDefault="0053284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G/TBT/N/BWA/161</w:t>
    </w:r>
    <w:bookmarkEnd xmlns:w="http://schemas.openxmlformats.org/wordprocessingml/2006/main" w:id="43"/>
  </w:p>
  <w:p w14:paraId="11043E8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ADF88BF" w14:textId="77777777" w:rsidR="009239F7" w:rsidRPr="002F6A28" w:rsidRDefault="0053284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C8E0113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F4595" w14:paraId="5EB799B8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D42288E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1AA1A1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F4595" w14:paraId="1598D118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49107FA" w14:textId="77777777" w:rsidR="00ED54E0" w:rsidRPr="009239F7" w:rsidRDefault="00532848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651A8BB" wp14:editId="05C2C17D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462752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AEBDD63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F4595" w14:paraId="2A56FC29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29A4D0D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48AC291" w14:textId="77777777" w:rsidR="009239F7" w:rsidRPr="002F6A28" w:rsidRDefault="00532848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G/TBT/N/BWA/161</w:t>
          </w:r>
          <w:bookmarkEnd xmlns:w="http://schemas.openxmlformats.org/wordprocessingml/2006/main" w:id="45"/>
        </w:p>
      </w:tc>
    </w:tr>
    <w:tr w:rsidR="00EF4595" w14:paraId="2BFAE281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146F4F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FF0F4E" w14:textId="6FD5A8FB" w:rsidR="00ED54E0" w:rsidRPr="009239F7" w:rsidRDefault="0053284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 日</w:t>
          </w:r>
        </w:p>
      </w:tc>
    </w:tr>
    <w:tr w:rsidR="00EF4595" w14:paraId="79D6CD4A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2D0270F" w14:textId="4153BED3" w:rsidR="00ED54E0" w:rsidRPr="009239F7" w:rsidRDefault="00532848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22-4200)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774D22" w14:textId="77777777" w:rsidR="00ED54E0" w:rsidRPr="009239F7" w:rsidRDefault="0053284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F4595" w14:paraId="2092FA87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08E9C13" w14:textId="77777777" w:rsidR="00ED54E0" w:rsidRPr="009239F7" w:rsidRDefault="00532848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A06590C" w14:textId="77777777" w:rsidR="00ED54E0" w:rsidRPr="002F6A28" w:rsidRDefault="00532848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1A1C65D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39C3E2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70EB2F4" w:tentative="1">
      <w:start w:val="1"/>
      <w:numFmt w:val="lowerLetter"/>
      <w:lvlText w:val="%2."/>
      <w:lvlJc w:val="left"/>
      <w:pPr>
        <w:ind w:left="1080" w:hanging="360"/>
      </w:pPr>
    </w:lvl>
    <w:lvl w:ilvl="2" w:tplc="D194B89E" w:tentative="1">
      <w:start w:val="1"/>
      <w:numFmt w:val="lowerRoman"/>
      <w:lvlText w:val="%3."/>
      <w:lvlJc w:val="right"/>
      <w:pPr>
        <w:ind w:left="1800" w:hanging="180"/>
      </w:pPr>
    </w:lvl>
    <w:lvl w:ilvl="3" w:tplc="16F07EC2" w:tentative="1">
      <w:start w:val="1"/>
      <w:numFmt w:val="decimal"/>
      <w:lvlText w:val="%4."/>
      <w:lvlJc w:val="left"/>
      <w:pPr>
        <w:ind w:left="2520" w:hanging="360"/>
      </w:pPr>
    </w:lvl>
    <w:lvl w:ilvl="4" w:tplc="5FF81C92" w:tentative="1">
      <w:start w:val="1"/>
      <w:numFmt w:val="lowerLetter"/>
      <w:lvlText w:val="%5."/>
      <w:lvlJc w:val="left"/>
      <w:pPr>
        <w:ind w:left="3240" w:hanging="360"/>
      </w:pPr>
    </w:lvl>
    <w:lvl w:ilvl="5" w:tplc="91FE5D32" w:tentative="1">
      <w:start w:val="1"/>
      <w:numFmt w:val="lowerRoman"/>
      <w:lvlText w:val="%6."/>
      <w:lvlJc w:val="right"/>
      <w:pPr>
        <w:ind w:left="3960" w:hanging="180"/>
      </w:pPr>
    </w:lvl>
    <w:lvl w:ilvl="6" w:tplc="AE1A972C" w:tentative="1">
      <w:start w:val="1"/>
      <w:numFmt w:val="decimal"/>
      <w:lvlText w:val="%7."/>
      <w:lvlJc w:val="left"/>
      <w:pPr>
        <w:ind w:left="4680" w:hanging="360"/>
      </w:pPr>
    </w:lvl>
    <w:lvl w:ilvl="7" w:tplc="1A3A9282" w:tentative="1">
      <w:start w:val="1"/>
      <w:numFmt w:val="lowerLetter"/>
      <w:lvlText w:val="%8."/>
      <w:lvlJc w:val="left"/>
      <w:pPr>
        <w:ind w:left="5400" w:hanging="360"/>
      </w:pPr>
    </w:lvl>
    <w:lvl w:ilvl="8" w:tplc="FB4AF64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3D069F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2848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4605A"/>
    <w:rsid w:val="008529E0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04AE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EF459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265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c@hq.bobstandards.bw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nfoc@hq.bobstandards.bw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2022-06-02T07:49:00Z</dcterms:created>
  <dcterms:modified xsi:type="dcterms:W3CDTF">2022-06-02T08:06:00Z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