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8C7DD" w14:textId="77777777" w:rsidR="009239F7" w:rsidRPr="002F6A28" w:rsidRDefault="00331D1F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6E8394F" w14:textId="77777777" w:rsidR="009239F7" w:rsidRPr="002F6A28" w:rsidRDefault="00331D1F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5EB653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45060D" w14:paraId="47195CE3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297B152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07A80A9" w14:textId="77777777" w:rsidR="00F85C99" w:rsidRPr="002F6A28" w:rsidRDefault="00331D1F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06A6C67D" w14:textId="77777777" w:rsidR="00F85C99" w:rsidRPr="002F6A28" w:rsidRDefault="00331D1F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45060D" w14:paraId="3C2A9B0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0D4223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AF121B" w14:textId="77777777" w:rsidR="00F85C99" w:rsidRPr="002F6A28" w:rsidRDefault="00331D1F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D566409" w14:textId="77777777" w:rsidR="00EE3A11" w:rsidRPr="00C379C8" w:rsidRDefault="00331D1F" w:rsidP="00155128">
            <w:r xmlns:w="http://schemas.openxmlformats.org/wordprocessingml/2006/main" w:rsidRPr="00C379C8">
              <w:t xml:space="preserve">乌干达国家标准局</w:t>
            </w:r>
          </w:p>
          <w:p w14:paraId="36487906" w14:textId="77777777" w:rsidR="00EE3A11" w:rsidRPr="00C379C8" w:rsidRDefault="00331D1F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1557A729" w14:textId="77777777" w:rsidR="00EE3A11" w:rsidRPr="00C379C8" w:rsidRDefault="00331D1F" w:rsidP="00155128">
            <w:r xmlns:w="http://schemas.openxmlformats.org/wordprocessingml/2006/main" w:rsidRPr="00C379C8">
              <w:t xml:space="preserve">邮政信箱 6329</w:t>
            </w:r>
          </w:p>
          <w:p w14:paraId="5EB48A69" w14:textId="77777777" w:rsidR="00EE3A11" w:rsidRPr="00C379C8" w:rsidRDefault="00331D1F" w:rsidP="00155128">
            <w:r xmlns:w="http://schemas.openxmlformats.org/wordprocessingml/2006/main" w:rsidRPr="00C379C8">
              <w:t xml:space="preserve">乌干达坎帕拉</w:t>
            </w:r>
          </w:p>
          <w:p w14:paraId="4F2ED907" w14:textId="77777777" w:rsidR="00EE3A11" w:rsidRPr="00C379C8" w:rsidRDefault="00331D1F" w:rsidP="00155128">
            <w:r xmlns:w="http://schemas.openxmlformats.org/wordprocessingml/2006/main" w:rsidRPr="00C379C8">
              <w:t xml:space="preserve">电话：+(256) 4 1733 3250/1/2</w:t>
            </w:r>
          </w:p>
          <w:p w14:paraId="5348B72F" w14:textId="77777777" w:rsidR="00EE3A11" w:rsidRPr="00C379C8" w:rsidRDefault="00331D1F" w:rsidP="00155128">
            <w:r xmlns:w="http://schemas.openxmlformats.org/wordprocessingml/2006/main" w:rsidRPr="00C379C8">
              <w:t xml:space="preserve">传真：+(256) 4 1428 6123</w:t>
            </w:r>
          </w:p>
          <w:p w14:paraId="27A87784" w14:textId="77777777" w:rsidR="00EE3A11" w:rsidRPr="00C379C8" w:rsidRDefault="00331D1F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04FDDCF2" w14:textId="77777777" w:rsidR="00EE3A11" w:rsidRPr="00C379C8" w:rsidRDefault="00331D1F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1A11E929" w14:textId="77777777" w:rsidR="00F85C99" w:rsidRPr="002F6A28" w:rsidRDefault="00331D1F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45060D" w14:paraId="184CF6C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8AC3F8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8CEC2A" w14:textId="77777777" w:rsidR="00F85C99" w:rsidRPr="0058336F" w:rsidRDefault="00331D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45060D" w14:paraId="4C4AB3B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A30861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8548E8" w14:textId="77777777" w:rsidR="00F85C99" w:rsidRPr="002F6A28" w:rsidRDefault="00331D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木薯（木薯）（HS 编码：071410）；蔬菜和衍生产品（ICS 代码：67.080.20），新鲜甜木薯根</w:t>
            </w:r>
            <w:bookmarkEnd xmlns:w="http://schemas.openxmlformats.org/wordprocessingml/2006/main" w:id="22"/>
          </w:p>
        </w:tc>
      </w:tr>
      <w:tr w:rsidR="0045060D" w14:paraId="52A3405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DC44BF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463D1C" w14:textId="77777777" w:rsidR="00F85C99" w:rsidRPr="002F6A28" w:rsidRDefault="00331D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738: 2022，新鲜甜木薯根 — 规范，第二版； （14 页，英文）</w:t>
            </w:r>
            <w:bookmarkEnd xmlns:w="http://schemas.openxmlformats.org/wordprocessingml/2006/main" w:id="24"/>
          </w:p>
        </w:tc>
      </w:tr>
      <w:tr w:rsidR="0045060D" w14:paraId="3C43EB4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E7923B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E1D8B8" w14:textId="77777777" w:rsidR="00F85C99" w:rsidRPr="002F6A28" w:rsidRDefault="00331D1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本东非标准草案规定了供人类食用的 Manihot esculenta Crantz 新鲜甜木薯根品种的要求、取样和测试方法。</w:t>
            </w:r>
            <w:bookmarkEnd xmlns:w="http://schemas.openxmlformats.org/wordprocessingml/2006/main" w:id="26"/>
          </w:p>
        </w:tc>
      </w:tr>
      <w:tr w:rsidR="0045060D" w14:paraId="60A1FCD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A5D3DE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BDB3A8" w14:textId="77777777" w:rsidR="00F85C99" w:rsidRPr="002F6A28" w:rsidRDefault="00331D1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45060D" w14:paraId="0EE87241" w14:textId="77777777" w:rsidTr="00331D1F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6E730A" w14:textId="77777777" w:rsidR="00F85C99" w:rsidRPr="002F6A28" w:rsidRDefault="00331D1F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402EC8" w14:textId="77777777" w:rsidR="00072B36" w:rsidRPr="002F6A28" w:rsidRDefault="00331D1F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A4F9AED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EAS 38：预包装食品标签通用标准</w:t>
            </w:r>
          </w:p>
          <w:p w14:paraId="6AF761FE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39：食品和饮料制造业卫生操作规范</w:t>
            </w:r>
          </w:p>
          <w:p w14:paraId="2F773CB1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874：新鲜水果和蔬菜——取样</w:t>
            </w:r>
          </w:p>
          <w:p w14:paraId="0C60300A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103 允许的食品添加剂附表 Codex Stan 192，食品添加剂通用标准</w:t>
            </w:r>
          </w:p>
          <w:p w14:paraId="611FAC06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法典标准 193；食品中污染物和毒素法典通用标准</w:t>
            </w:r>
          </w:p>
          <w:p w14:paraId="17174B75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7563：新鲜水果和蔬菜 - 词汇</w:t>
            </w:r>
          </w:p>
          <w:p w14:paraId="73B682D8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44-1995：新鲜水果和蔬菜包装和运输的推荐国际操作规范</w:t>
            </w:r>
          </w:p>
          <w:p w14:paraId="3BC69347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CAC/RCP 53 - 新鲜水果和蔬菜卫生操作规范。</w:t>
            </w:r>
          </w:p>
          <w:p w14:paraId="4C0CD98B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744:2010 木薯和木薯制品 — 总氰的测定 — 酶法测定法</w:t>
            </w:r>
          </w:p>
          <w:p w14:paraId="24027FAA" w14:textId="77777777" w:rsidR="00F85C99" w:rsidRPr="002F6A28" w:rsidRDefault="00331D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738:2010，新鲜甜木薯 — 规范</w:t>
            </w:r>
            <w:bookmarkEnd xmlns:w="http://schemas.openxmlformats.org/wordprocessingml/2006/main" w:id="30"/>
          </w:p>
        </w:tc>
      </w:tr>
      <w:tr w:rsidR="0045060D" w14:paraId="4B03E535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73E4C2" w14:textId="77777777" w:rsidR="00EE3A11" w:rsidRPr="002F6A28" w:rsidRDefault="00331D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1BA259" w14:textId="77777777" w:rsidR="00EE3A11" w:rsidRPr="002F6A28" w:rsidRDefault="00331D1F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A2FE8D3" w14:textId="77777777" w:rsidR="00EE3A11" w:rsidRPr="002F6A28" w:rsidRDefault="00331D1F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45060D" w14:paraId="1B8DF17E" w14:textId="77777777" w:rsidTr="00331D1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7CF413" w14:textId="77777777" w:rsidR="00F85C99" w:rsidRPr="002F6A28" w:rsidRDefault="00331D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AC643B" w14:textId="77777777" w:rsidR="00F85C99" w:rsidRPr="002F6A28" w:rsidRDefault="00331D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45060D" w14:paraId="7405E912" w14:textId="77777777" w:rsidTr="00331D1F">
        <w:tc>
          <w:tcPr>
            <w:tcW w:w="71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14:paraId="2F76423F" w14:textId="77777777" w:rsidR="00F85C99" w:rsidRPr="002F6A28" w:rsidRDefault="00331D1F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14:paraId="66D82BB3" w14:textId="77777777" w:rsidR="00F85C99" w:rsidRPr="002F6A28" w:rsidRDefault="00331D1F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E115071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4947AD6E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5DD53F82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58F2434E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610CE272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46582AD2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3F6F9A59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37811CED" w14:textId="77777777" w:rsidR="00EE3A11" w:rsidRPr="00A12DDE" w:rsidRDefault="00331D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6F3F8CB5" w14:textId="77777777" w:rsidR="00EE3A11" w:rsidRPr="00A12DDE" w:rsidRDefault="003364FC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331D1F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https://members.wto.org/crnattachments/2022/TBT/UGA/22_4859_00_e.pdf</w:t>
              </w:r>
            </w:hyperlink>
            <w:bookmarkEnd xmlns:w="http://schemas.openxmlformats.org/wordprocessingml/2006/main" w:id="42"/>
          </w:p>
        </w:tc>
      </w:tr>
    </w:tbl>
    <w:p w14:paraId="21CB5858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2A687" w14:textId="77777777" w:rsidR="0060787F" w:rsidRDefault="00331D1F">
      <w:r>
        <w:separator/>
      </w:r>
    </w:p>
  </w:endnote>
  <w:endnote w:type="continuationSeparator" w:id="0">
    <w:p w14:paraId="00442989" w14:textId="77777777" w:rsidR="0060787F" w:rsidRDefault="00331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B412B" w14:textId="77777777" w:rsidR="009239F7" w:rsidRPr="002F6A28" w:rsidRDefault="00331D1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BFF" w14:textId="77777777" w:rsidR="009239F7" w:rsidRPr="002F6A28" w:rsidRDefault="00331D1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8708A" w14:textId="77777777" w:rsidR="00EE3A11" w:rsidRPr="002F6A28" w:rsidRDefault="00331D1F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8E4BD" w14:textId="77777777" w:rsidR="0060787F" w:rsidRDefault="00331D1F">
      <w:r>
        <w:separator/>
      </w:r>
    </w:p>
  </w:footnote>
  <w:footnote w:type="continuationSeparator" w:id="0">
    <w:p w14:paraId="1DF54DD4" w14:textId="77777777" w:rsidR="0060787F" w:rsidRDefault="00331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6460E" w14:textId="77777777" w:rsidR="009239F7" w:rsidRPr="002F6A28" w:rsidRDefault="00331D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59A44AE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A498687" w14:textId="77777777" w:rsidR="009239F7" w:rsidRPr="002F6A28" w:rsidRDefault="00331D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1BAAF2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FA113" w14:textId="77777777" w:rsidR="009239F7" w:rsidRPr="002F6A28" w:rsidRDefault="00331D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G/TBT/N/BDI/255, G/TBT/N/KEN/1276, G/TBT/N/RWA/685, G/TBT/N/TZA/809, G/TBT/N/UGA/1659</w:t>
    </w:r>
    <w:bookmarkEnd xmlns:w="http://schemas.openxmlformats.org/wordprocessingml/2006/main" w:id="43"/>
  </w:p>
  <w:p w14:paraId="5BF334AF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C39152A" w14:textId="77777777" w:rsidR="009239F7" w:rsidRPr="002F6A28" w:rsidRDefault="00331D1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4ED9BD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5060D" w14:paraId="330C7C60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48397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D095B7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45060D" w14:paraId="257D592F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10C4220" w14:textId="77777777" w:rsidR="00ED54E0" w:rsidRPr="009239F7" w:rsidRDefault="00331D1F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33C4C4A" wp14:editId="6B479B68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180750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E517188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45060D" w14:paraId="20400BD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4D318CB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371F3ED" w14:textId="1268EDFF" w:rsidR="0045060D" w:rsidRPr="002F6A28" w:rsidRDefault="00331D1F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G/TBT/N/BDI/255, G/TBT/N/KEN/1276</w:t>
          </w:r>
        </w:p>
        <w:p w14:paraId="0D9FE3A5" w14:textId="37C89B61" w:rsidR="0045060D" w:rsidRPr="002F6A28" w:rsidRDefault="00331D1F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G/TBT/N/RWA/685、G/TBT/N/TZA/809</w:t>
          </w:r>
        </w:p>
        <w:p w14:paraId="49ECE5FE" w14:textId="77777777" w:rsidR="0045060D" w:rsidRPr="002F6A28" w:rsidRDefault="00331D1F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G/TBT/N/UGA/1659</w:t>
          </w:r>
          <w:bookmarkEnd xmlns:w="http://schemas.openxmlformats.org/wordprocessingml/2006/main" w:id="45"/>
        </w:p>
      </w:tc>
    </w:tr>
    <w:tr w:rsidR="0045060D" w14:paraId="20B381CE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12939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B4DDF2" w14:textId="30B51F50" w:rsidR="00ED54E0" w:rsidRPr="009239F7" w:rsidRDefault="005E19B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7月21日</w:t>
          </w:r>
        </w:p>
      </w:tc>
    </w:tr>
    <w:tr w:rsidR="0045060D" w14:paraId="05A51E92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1877D1A" w14:textId="33DA6A62" w:rsidR="00ED54E0" w:rsidRPr="009239F7" w:rsidRDefault="00331D1F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5E19B1">
            <w:rPr>
              <w:color w:val="FF0000"/>
              <w:szCs w:val="16"/>
            </w:rPr>
            <w:t xml:space="preserve">22-5548)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5D709F0" w14:textId="77777777" w:rsidR="00ED54E0" w:rsidRPr="009239F7" w:rsidRDefault="00331D1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: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</w:p>
      </w:tc>
    </w:tr>
    <w:tr w:rsidR="0045060D" w14:paraId="5F5CD8DA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A928D79" w14:textId="77777777" w:rsidR="00ED54E0" w:rsidRPr="009239F7" w:rsidRDefault="00331D1F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4A2AE8" w14:textId="77777777" w:rsidR="00ED54E0" w:rsidRPr="002F6A28" w:rsidRDefault="00331D1F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7F8037B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75E590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FE6D51A" w:tentative="1">
      <w:start w:val="1"/>
      <w:numFmt w:val="lowerLetter"/>
      <w:lvlText w:val="%2."/>
      <w:lvlJc w:val="left"/>
      <w:pPr>
        <w:ind w:left="1080" w:hanging="360"/>
      </w:pPr>
    </w:lvl>
    <w:lvl w:ilvl="2" w:tplc="0012323A" w:tentative="1">
      <w:start w:val="1"/>
      <w:numFmt w:val="lowerRoman"/>
      <w:lvlText w:val="%3."/>
      <w:lvlJc w:val="right"/>
      <w:pPr>
        <w:ind w:left="1800" w:hanging="180"/>
      </w:pPr>
    </w:lvl>
    <w:lvl w:ilvl="3" w:tplc="209EB2B6" w:tentative="1">
      <w:start w:val="1"/>
      <w:numFmt w:val="decimal"/>
      <w:lvlText w:val="%4."/>
      <w:lvlJc w:val="left"/>
      <w:pPr>
        <w:ind w:left="2520" w:hanging="360"/>
      </w:pPr>
    </w:lvl>
    <w:lvl w:ilvl="4" w:tplc="9468E91C" w:tentative="1">
      <w:start w:val="1"/>
      <w:numFmt w:val="lowerLetter"/>
      <w:lvlText w:val="%5."/>
      <w:lvlJc w:val="left"/>
      <w:pPr>
        <w:ind w:left="3240" w:hanging="360"/>
      </w:pPr>
    </w:lvl>
    <w:lvl w:ilvl="5" w:tplc="6472F0C6" w:tentative="1">
      <w:start w:val="1"/>
      <w:numFmt w:val="lowerRoman"/>
      <w:lvlText w:val="%6."/>
      <w:lvlJc w:val="right"/>
      <w:pPr>
        <w:ind w:left="3960" w:hanging="180"/>
      </w:pPr>
    </w:lvl>
    <w:lvl w:ilvl="6" w:tplc="98A44EF6" w:tentative="1">
      <w:start w:val="1"/>
      <w:numFmt w:val="decimal"/>
      <w:lvlText w:val="%7."/>
      <w:lvlJc w:val="left"/>
      <w:pPr>
        <w:ind w:left="4680" w:hanging="360"/>
      </w:pPr>
    </w:lvl>
    <w:lvl w:ilvl="7" w:tplc="BDE6B03E" w:tentative="1">
      <w:start w:val="1"/>
      <w:numFmt w:val="lowerLetter"/>
      <w:lvlText w:val="%8."/>
      <w:lvlJc w:val="left"/>
      <w:pPr>
        <w:ind w:left="5400" w:hanging="360"/>
      </w:pPr>
    </w:lvl>
    <w:lvl w:ilvl="8" w:tplc="DB583F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31D1F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5060D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3E58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E19B1"/>
    <w:rsid w:val="005F30CB"/>
    <w:rsid w:val="005F6444"/>
    <w:rsid w:val="0060787F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865C8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038FE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991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859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470</Words>
  <Characters>2764</Characters>
  <Application>Microsoft Office Word</Application>
  <DocSecurity>0</DocSecurity>
  <Lines>73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2022-07-21T12:01:00Z</dcterms:created>
  <dcterms:modified xsi:type="dcterms:W3CDTF">2022-07-21T12:22:00Z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