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72906" w14:textId="77777777" w:rsidR="002D78C9" w:rsidRDefault="006F7D6F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DCDAC70" w14:textId="77777777" w:rsidR="002F663C" w:rsidRPr="002F663C" w:rsidRDefault="006F7D6F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465D15AF" w14:textId="77777777" w:rsidR="002F663C" w:rsidRDefault="006F7D6F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C15C1F9" w14:textId="77777777" w:rsidR="001E2E4A" w:rsidRPr="002F663C" w:rsidRDefault="001E2E4A" w:rsidP="001E2E4A">
      <w:pPr>
        <w:rPr>
          <w:rFonts w:eastAsia="Calibri" w:cs="Times New Roman"/>
        </w:rPr>
      </w:pPr>
    </w:p>
    <w:p w14:paraId="69BF60C5" w14:textId="77777777" w:rsidR="002F663C" w:rsidRPr="002F663C" w:rsidRDefault="006F7D6F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DF05462" w14:textId="77777777" w:rsidR="002F663C" w:rsidRDefault="002F663C" w:rsidP="002F663C">
      <w:pPr>
        <w:rPr>
          <w:rFonts w:eastAsia="Calibri" w:cs="Times New Roman"/>
        </w:rPr>
      </w:pPr>
    </w:p>
    <w:p w14:paraId="37E2263E" w14:textId="77777777" w:rsidR="00C14444" w:rsidRPr="002F663C" w:rsidRDefault="00C14444" w:rsidP="002F663C">
      <w:pPr>
        <w:rPr>
          <w:rFonts w:eastAsia="Calibri" w:cs="Times New Roman"/>
        </w:rPr>
      </w:pPr>
    </w:p>
    <w:p w14:paraId="79E1EF10" w14:textId="77777777" w:rsidR="002F663C" w:rsidRPr="002F663C" w:rsidRDefault="006F7D6F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2139-2，纺织品 — 内衣 — 第 2 部分：内裤 — 规范，第一版</w:t>
      </w:r>
      <w:bookmarkEnd xmlns:w="http://schemas.openxmlformats.org/wordprocessingml/2006/main" w:id="3"/>
    </w:p>
    <w:p w14:paraId="6B9D312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806C9" w14:paraId="4A7E965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8734DDC" w14:textId="77777777" w:rsidR="002F663C" w:rsidRPr="002F663C" w:rsidRDefault="006F7D6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806C9" w14:paraId="171D3B8D" w14:textId="77777777" w:rsidTr="00E9471B">
        <w:tc>
          <w:tcPr>
            <w:tcW w:w="851" w:type="dxa"/>
            <w:shd w:val="clear" w:color="auto" w:fill="auto"/>
          </w:tcPr>
          <w:p w14:paraId="75594709" w14:textId="77777777" w:rsidR="002F663C" w:rsidRPr="00711F9C" w:rsidRDefault="006F7D6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072B83" w14:textId="77777777" w:rsidR="002F663C" w:rsidRPr="002F663C" w:rsidRDefault="006F7D6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806C9" w14:paraId="17179344" w14:textId="77777777" w:rsidTr="00E9471B">
        <w:tc>
          <w:tcPr>
            <w:tcW w:w="851" w:type="dxa"/>
            <w:shd w:val="clear" w:color="auto" w:fill="auto"/>
          </w:tcPr>
          <w:p w14:paraId="5782468B" w14:textId="77777777" w:rsidR="002F663C" w:rsidRPr="00711F9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BD936C9" w14:textId="77777777" w:rsidR="002F663C" w:rsidRPr="002F663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8806C9" w14:paraId="4084043D" w14:textId="77777777" w:rsidTr="00E9471B">
        <w:tc>
          <w:tcPr>
            <w:tcW w:w="851" w:type="dxa"/>
            <w:shd w:val="clear" w:color="auto" w:fill="auto"/>
          </w:tcPr>
          <w:p w14:paraId="7E794DCC" w14:textId="77777777" w:rsidR="002F663C" w:rsidRPr="00711F9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EAA90DC" w14:textId="77777777" w:rsidR="002F663C" w:rsidRPr="002F663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806C9" w14:paraId="3767CC85" w14:textId="77777777" w:rsidTr="00E9471B">
        <w:tc>
          <w:tcPr>
            <w:tcW w:w="851" w:type="dxa"/>
            <w:shd w:val="clear" w:color="auto" w:fill="auto"/>
          </w:tcPr>
          <w:p w14:paraId="23A37A78" w14:textId="77777777" w:rsidR="002F663C" w:rsidRPr="00711F9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19E0D0F" w14:textId="77777777" w:rsidR="002F663C" w:rsidRPr="002F663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806C9" w14:paraId="0191FBB4" w14:textId="77777777" w:rsidTr="00E9471B">
        <w:tc>
          <w:tcPr>
            <w:tcW w:w="851" w:type="dxa"/>
            <w:shd w:val="clear" w:color="auto" w:fill="auto"/>
          </w:tcPr>
          <w:p w14:paraId="241DDC84" w14:textId="77777777" w:rsidR="002F663C" w:rsidRPr="00711F9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A17165" w14:textId="77777777" w:rsidR="002F663C" w:rsidRPr="002F663C" w:rsidRDefault="006F7D6F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488076E" w14:textId="77777777" w:rsidR="002F663C" w:rsidRPr="002F663C" w:rsidRDefault="001B47C1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6F7D6F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8806C9" w14:paraId="1F4522BF" w14:textId="77777777" w:rsidTr="00E9471B">
        <w:tc>
          <w:tcPr>
            <w:tcW w:w="851" w:type="dxa"/>
            <w:shd w:val="clear" w:color="auto" w:fill="auto"/>
          </w:tcPr>
          <w:p w14:paraId="5871DBB7" w14:textId="77777777" w:rsidR="002F663C" w:rsidRPr="00711F9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306E595" w14:textId="77777777" w:rsidR="002F663C" w:rsidRPr="002F663C" w:rsidRDefault="006F7D6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AA24BDC" w14:textId="77777777" w:rsidR="002F663C" w:rsidRPr="002F663C" w:rsidRDefault="006F7D6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806C9" w14:paraId="6A1F5B74" w14:textId="77777777" w:rsidTr="00E9471B">
        <w:tc>
          <w:tcPr>
            <w:tcW w:w="851" w:type="dxa"/>
            <w:shd w:val="clear" w:color="auto" w:fill="auto"/>
          </w:tcPr>
          <w:p w14:paraId="3A52BB79" w14:textId="77777777" w:rsidR="002F663C" w:rsidRPr="00711F9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EEF2BE" w14:textId="77777777" w:rsidR="002F663C" w:rsidRPr="002F663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3E31812" w14:textId="77777777" w:rsidR="002F663C" w:rsidRPr="002F663C" w:rsidRDefault="006F7D6F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806C9" w14:paraId="243F41D7" w14:textId="77777777" w:rsidTr="00E9471B">
        <w:tc>
          <w:tcPr>
            <w:tcW w:w="851" w:type="dxa"/>
            <w:shd w:val="clear" w:color="auto" w:fill="auto"/>
          </w:tcPr>
          <w:p w14:paraId="50046727" w14:textId="77777777" w:rsidR="002F663C" w:rsidRPr="00711F9C" w:rsidRDefault="006F7D6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3F6203A" w14:textId="77777777" w:rsidR="002F663C" w:rsidRPr="002F663C" w:rsidRDefault="006F7D6F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806C9" w14:paraId="2031F83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9CD96BF" w14:textId="77777777" w:rsidR="002F663C" w:rsidRPr="00711F9C" w:rsidRDefault="006F7D6F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F1CD55C" w14:textId="77777777" w:rsidR="002F663C" w:rsidRPr="002F663C" w:rsidRDefault="006F7D6F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80B84D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CF3C416" w14:textId="77777777" w:rsidR="003971FF" w:rsidRPr="007F6EA2" w:rsidRDefault="006F7D6F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2139-2，纺织品 — 内衣 — 第 2 部分：内裤 — 规范，第一版； G/TBT/N/UGA/1356 中的通知于 2021 年 12 月 14 日通过。乌干达标准，US 2139-2:2021，纺织品 — 内衣 — 第 2 部分：简介 — 规范，第一版，可通过链接在线购买: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1EB63844" w14:textId="77777777" w:rsidR="006C5A96" w:rsidRDefault="006F7D6F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F994BFD" w14:textId="77777777" w:rsidR="004D4D19" w:rsidRDefault="004D4D19" w:rsidP="007F38C2">
      <w:pPr>
        <w:jc w:val="center"/>
        <w:rPr>
          <w:b/>
        </w:rPr>
      </w:pPr>
    </w:p>
    <w:p w14:paraId="47050718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FA954" w14:textId="77777777" w:rsidR="00E131EF" w:rsidRDefault="006F7D6F">
      <w:r>
        <w:separator/>
      </w:r>
    </w:p>
  </w:endnote>
  <w:endnote w:type="continuationSeparator" w:id="0">
    <w:p w14:paraId="5ABFD4B2" w14:textId="77777777" w:rsidR="00E131EF" w:rsidRDefault="006F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5F4A6" w14:textId="77777777" w:rsidR="00544326" w:rsidRPr="00DD3DD7" w:rsidRDefault="006F7D6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D27C8" w14:textId="77777777" w:rsidR="00544326" w:rsidRPr="00DD3DD7" w:rsidRDefault="006F7D6F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1BE4C" w14:textId="77777777" w:rsidR="001B47C1" w:rsidRDefault="001B47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E09EC" w14:textId="77777777" w:rsidR="000248E6" w:rsidRDefault="006F7D6F" w:rsidP="00ED54E0">
      <w:r>
        <w:separator/>
      </w:r>
    </w:p>
  </w:footnote>
  <w:footnote w:type="continuationSeparator" w:id="0">
    <w:p w14:paraId="26F6751D" w14:textId="77777777" w:rsidR="000248E6" w:rsidRDefault="006F7D6F" w:rsidP="00ED54E0">
      <w:r>
        <w:continuationSeparator/>
      </w:r>
    </w:p>
  </w:footnote>
  <w:footnote w:id="1">
    <w:p w14:paraId="5E076F74" w14:textId="77777777" w:rsidR="007F6EA2" w:rsidRDefault="006F7D6F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4BFBD" w14:textId="77777777" w:rsidR="00DD3DD7" w:rsidRDefault="006F7D6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F7CA9B9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C8805E8" w14:textId="77777777" w:rsidR="00DD3DD7" w:rsidRPr="00DD3DD7" w:rsidRDefault="006F7D6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9577E1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86958" w14:textId="77777777" w:rsidR="00DD3DD7" w:rsidRPr="006F7D6F" w:rsidRDefault="006F7D6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6F7D6F">
      <w:rPr>
        <w:lang w:val="es-ES"/>
      </w:rPr>
      <w:t xml:space="preserve">G/TBT/N/UGA/1356/Add.1</w:t>
    </w:r>
    <w:bookmarkEnd xmlns:w="http://schemas.openxmlformats.org/wordprocessingml/2006/main" w:id="28"/>
  </w:p>
  <w:p w14:paraId="41DE47C2" w14:textId="77777777" w:rsidR="00DD3DD7" w:rsidRPr="006F7D6F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773C1CF" w14:textId="77777777" w:rsidR="00DD3DD7" w:rsidRPr="00DD3DD7" w:rsidRDefault="006F7D6F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EDEDDF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806C9" w14:paraId="608755B8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B39ECD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E014B5" w14:textId="77777777" w:rsidR="00ED54E0" w:rsidRPr="00182B84" w:rsidRDefault="006F7D6F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806C9" w14:paraId="6B3510DB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2F0583F" w14:textId="77777777" w:rsidR="00ED54E0" w:rsidRPr="00182B84" w:rsidRDefault="006F7D6F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5E9841EE" wp14:editId="12262FE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224044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9765204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806C9" w:rsidRPr="001B47C1" w14:paraId="7D0AEDDF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DD4A49B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1BBC2AD" w14:textId="77777777" w:rsidR="00DD3DD7" w:rsidRPr="006F7D6F" w:rsidRDefault="006F7D6F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6F7D6F">
            <w:rPr>
              <w:rFonts w:eastAsia="Calibri" w:cs="Times New Roman"/>
              <w:b/>
              <w:szCs w:val="16"/>
              <w:lang w:val="es-ES"/>
            </w:rPr>
            <w:t xml:space="preserve">G/TBT/N/UGA/1356/Add.1</w:t>
          </w:r>
          <w:bookmarkEnd xmlns:w="http://schemas.openxmlformats.org/wordprocessingml/2006/main" w:id="29"/>
        </w:p>
        <w:p w14:paraId="6B281DC5" w14:textId="77777777" w:rsidR="00C14444" w:rsidRPr="006F7D6F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8806C9" w:rsidRPr="006F7D6F" w14:paraId="2B72C44E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7548604" w14:textId="77777777" w:rsidR="00ED54E0" w:rsidRPr="006F7D6F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A6009F" w14:textId="1C607E87" w:rsidR="00ED54E0" w:rsidRPr="006F7D6F" w:rsidRDefault="006F7D6F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8806C9" w14:paraId="58D8B0F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CE1B794" w14:textId="5EA2BA80" w:rsidR="00ED54E0" w:rsidRPr="00182B84" w:rsidRDefault="006F7D6F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22-5926)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A4CA167" w14:textId="77777777" w:rsidR="00ED54E0" w:rsidRPr="00182B84" w:rsidRDefault="006F7D6F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806C9" w14:paraId="4509B14E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C0A4861" w14:textId="77777777" w:rsidR="00ED54E0" w:rsidRPr="00182B84" w:rsidRDefault="006F7D6F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18777C0" w14:textId="77777777" w:rsidR="00ED54E0" w:rsidRPr="00182B84" w:rsidRDefault="006F7D6F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FE3CBCA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770BC5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D4B83A60" w:tentative="1">
      <w:start w:val="1"/>
      <w:numFmt w:val="lowerLetter"/>
      <w:lvlText w:val="%2."/>
      <w:lvlJc w:val="left"/>
      <w:pPr>
        <w:ind w:left="1080" w:hanging="360"/>
      </w:pPr>
    </w:lvl>
    <w:lvl w:ilvl="2" w:tplc="0350528C" w:tentative="1">
      <w:start w:val="1"/>
      <w:numFmt w:val="lowerRoman"/>
      <w:lvlText w:val="%3."/>
      <w:lvlJc w:val="right"/>
      <w:pPr>
        <w:ind w:left="1800" w:hanging="180"/>
      </w:pPr>
    </w:lvl>
    <w:lvl w:ilvl="3" w:tplc="3236A7D0" w:tentative="1">
      <w:start w:val="1"/>
      <w:numFmt w:val="decimal"/>
      <w:lvlText w:val="%4."/>
      <w:lvlJc w:val="left"/>
      <w:pPr>
        <w:ind w:left="2520" w:hanging="360"/>
      </w:pPr>
    </w:lvl>
    <w:lvl w:ilvl="4" w:tplc="69A41D38" w:tentative="1">
      <w:start w:val="1"/>
      <w:numFmt w:val="lowerLetter"/>
      <w:lvlText w:val="%5."/>
      <w:lvlJc w:val="left"/>
      <w:pPr>
        <w:ind w:left="3240" w:hanging="360"/>
      </w:pPr>
    </w:lvl>
    <w:lvl w:ilvl="5" w:tplc="317CCB62" w:tentative="1">
      <w:start w:val="1"/>
      <w:numFmt w:val="lowerRoman"/>
      <w:lvlText w:val="%6."/>
      <w:lvlJc w:val="right"/>
      <w:pPr>
        <w:ind w:left="3960" w:hanging="180"/>
      </w:pPr>
    </w:lvl>
    <w:lvl w:ilvl="6" w:tplc="F8D48792" w:tentative="1">
      <w:start w:val="1"/>
      <w:numFmt w:val="decimal"/>
      <w:lvlText w:val="%7."/>
      <w:lvlJc w:val="left"/>
      <w:pPr>
        <w:ind w:left="4680" w:hanging="360"/>
      </w:pPr>
    </w:lvl>
    <w:lvl w:ilvl="7" w:tplc="9356CD80" w:tentative="1">
      <w:start w:val="1"/>
      <w:numFmt w:val="lowerLetter"/>
      <w:lvlText w:val="%8."/>
      <w:lvlJc w:val="left"/>
      <w:pPr>
        <w:ind w:left="5400" w:hanging="360"/>
      </w:pPr>
    </w:lvl>
    <w:lvl w:ilvl="8" w:tplc="4B623EA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7448A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B47C1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E3844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6F7D6F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806C9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31E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8F2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178</Words>
  <Characters>1028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2022-08-08T10:55:00Z</dcterms:created>
  <dcterms:modified xsi:type="dcterms:W3CDTF">2022-08-08T12:09:00Z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